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63D6C" w14:textId="7704D29D" w:rsidR="00514431" w:rsidRPr="00CE195C" w:rsidRDefault="00514431" w:rsidP="00B4193E">
      <w:pPr>
        <w:rPr>
          <w:rFonts w:ascii="Times New Roman" w:hAnsi="Times New Roman" w:cs="Times New Roman"/>
          <w:color w:val="000000" w:themeColor="text1"/>
        </w:rPr>
      </w:pPr>
      <w:r w:rsidRPr="00831737">
        <w:rPr>
          <w:rFonts w:ascii="Times New Roman" w:hAnsi="Times New Roman" w:cs="Times New Roman"/>
          <w:color w:val="000000" w:themeColor="text1"/>
          <w:lang w:val="en-US"/>
        </w:rPr>
        <w:t xml:space="preserve">     </w:t>
      </w:r>
      <w:bookmarkStart w:id="0" w:name="_Hlk81683673"/>
      <w:r w:rsidRPr="00CE195C">
        <w:rPr>
          <w:rFonts w:ascii="Times New Roman" w:hAnsi="Times New Roman" w:cs="Times New Roman"/>
          <w:color w:val="000000" w:themeColor="text1"/>
        </w:rPr>
        <w:t xml:space="preserve">ỦY BAN NHÂN DÂN QUẬN 1 </w:t>
      </w:r>
      <w:r w:rsidRPr="00CE195C">
        <w:rPr>
          <w:rFonts w:ascii="Times New Roman" w:hAnsi="Times New Roman" w:cs="Times New Roman"/>
          <w:color w:val="000000" w:themeColor="text1"/>
          <w:lang w:val="en-US"/>
        </w:rPr>
        <w:t xml:space="preserve">                       </w:t>
      </w:r>
      <w:r w:rsidRPr="00CE195C">
        <w:rPr>
          <w:rFonts w:ascii="Times New Roman" w:hAnsi="Times New Roman" w:cs="Times New Roman"/>
          <w:b/>
          <w:color w:val="000000" w:themeColor="text1"/>
        </w:rPr>
        <w:t>CỘNG HOÀ XÃ HỘI CHỦ NGHĨA VIỆT NAM</w:t>
      </w:r>
    </w:p>
    <w:p w14:paraId="4F6F1D18" w14:textId="77777777" w:rsidR="00514431" w:rsidRPr="00CE195C" w:rsidRDefault="00514431" w:rsidP="00B4193E">
      <w:pPr>
        <w:rPr>
          <w:rFonts w:ascii="Times New Roman" w:hAnsi="Times New Roman" w:cs="Times New Roman"/>
          <w:b/>
          <w:color w:val="000000" w:themeColor="text1"/>
        </w:rPr>
      </w:pPr>
      <w:r w:rsidRPr="00CE195C">
        <w:rPr>
          <w:rFonts w:ascii="Times New Roman" w:hAnsi="Times New Roman" w:cs="Times New Roman"/>
          <w:b/>
          <w:color w:val="000000" w:themeColor="text1"/>
        </w:rPr>
        <w:t>TRƯỜNG TRUNG HỌC CƠ SỞ</w:t>
      </w:r>
      <w:r w:rsidRPr="00CE195C">
        <w:rPr>
          <w:rFonts w:ascii="Times New Roman" w:hAnsi="Times New Roman" w:cs="Times New Roman"/>
          <w:b/>
          <w:color w:val="000000" w:themeColor="text1"/>
          <w:lang w:val="en-US"/>
        </w:rPr>
        <w:t xml:space="preserve">                                    </w:t>
      </w:r>
      <w:r w:rsidRPr="00CE195C">
        <w:rPr>
          <w:rFonts w:ascii="Times New Roman" w:hAnsi="Times New Roman" w:cs="Times New Roman"/>
          <w:b/>
          <w:color w:val="000000" w:themeColor="text1"/>
        </w:rPr>
        <w:t xml:space="preserve">Độc lập – Tự do – Hạnh phúc     </w:t>
      </w:r>
    </w:p>
    <w:p w14:paraId="74BBF8C8" w14:textId="77777777" w:rsidR="00514431" w:rsidRPr="00CE195C" w:rsidRDefault="00514431" w:rsidP="00B4193E">
      <w:pPr>
        <w:rPr>
          <w:rFonts w:ascii="Times New Roman" w:hAnsi="Times New Roman" w:cs="Times New Roman"/>
          <w:b/>
          <w:color w:val="000000" w:themeColor="text1"/>
          <w:lang w:val="en-US"/>
        </w:rPr>
      </w:pPr>
      <w:r w:rsidRPr="00CE195C"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4294967294" distB="4294967294" distL="114300" distR="114300" simplePos="0" relativeHeight="251654656" behindDoc="0" locked="0" layoutInCell="1" allowOverlap="1" wp14:anchorId="6818E395" wp14:editId="0FE5CB00">
                <wp:simplePos x="0" y="0"/>
                <wp:positionH relativeFrom="column">
                  <wp:posOffset>3425190</wp:posOffset>
                </wp:positionH>
                <wp:positionV relativeFrom="paragraph">
                  <wp:posOffset>13970</wp:posOffset>
                </wp:positionV>
                <wp:extent cx="2049780" cy="0"/>
                <wp:effectExtent l="0" t="0" r="26670" b="19050"/>
                <wp:wrapNone/>
                <wp:docPr id="50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1990D" id="Straight Connector 4" o:spid="_x0000_s1026" style="position:absolute;flip:y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69.7pt,1.1pt" to="431.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" strokecolor="black [3040]">
                <o:lock v:ext="edit" shapetype="f"/>
              </v:line>
            </w:pict>
          </mc:Fallback>
        </mc:AlternateContent>
      </w:r>
      <w:r w:rsidRPr="00CE195C"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4294967293" distB="4294967293" distL="114300" distR="114300" simplePos="0" relativeHeight="251655680" behindDoc="0" locked="0" layoutInCell="1" allowOverlap="1" wp14:anchorId="2D4350A8" wp14:editId="14340791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49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9F607" id="Straight Connector 3" o:spid="_x0000_s1026" style="position:absolute;z-index:2516556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" strokecolor="black [3040]">
                <o:lock v:ext="edit" shapetype="f"/>
              </v:line>
            </w:pict>
          </mc:Fallback>
        </mc:AlternateContent>
      </w:r>
      <w:r w:rsidRPr="00CE195C">
        <w:rPr>
          <w:rFonts w:ascii="Times New Roman" w:hAnsi="Times New Roman" w:cs="Times New Roman"/>
          <w:b/>
          <w:color w:val="000000" w:themeColor="text1"/>
        </w:rPr>
        <w:t xml:space="preserve">               </w:t>
      </w:r>
      <w:r w:rsidRPr="00CE195C">
        <w:rPr>
          <w:rFonts w:ascii="Times New Roman" w:hAnsi="Times New Roman" w:cs="Times New Roman"/>
          <w:b/>
          <w:color w:val="000000" w:themeColor="text1"/>
          <w:lang w:val="en-US"/>
        </w:rPr>
        <w:t>CHU VĂN AN</w:t>
      </w:r>
    </w:p>
    <w:p w14:paraId="6A441367" w14:textId="77777777" w:rsidR="00514431" w:rsidRPr="00CE195C" w:rsidRDefault="00514431" w:rsidP="00B4193E">
      <w:pPr>
        <w:rPr>
          <w:rFonts w:ascii="Times New Roman" w:hAnsi="Times New Roman" w:cs="Times New Roman"/>
          <w:color w:val="000000" w:themeColor="text1"/>
        </w:rPr>
      </w:pPr>
    </w:p>
    <w:p w14:paraId="50A95545" w14:textId="2F173AE8" w:rsidR="00514431" w:rsidRPr="00CE195C" w:rsidRDefault="00514431" w:rsidP="00B4193E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CE195C">
        <w:rPr>
          <w:rFonts w:ascii="Times New Roman" w:hAnsi="Times New Roman" w:cs="Times New Roman"/>
          <w:b/>
          <w:bCs/>
          <w:color w:val="000000" w:themeColor="text1"/>
        </w:rPr>
        <w:tab/>
      </w:r>
      <w:bookmarkStart w:id="1" w:name="_Hlk82242565"/>
      <w:r w:rsidRPr="00CE195C">
        <w:rPr>
          <w:rFonts w:ascii="Times New Roman" w:hAnsi="Times New Roman" w:cs="Times New Roman"/>
          <w:b/>
          <w:bCs/>
          <w:color w:val="000000" w:themeColor="text1"/>
        </w:rPr>
        <w:t xml:space="preserve">NỘI DUNG </w:t>
      </w:r>
      <w:r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HƯỚNG DẪN HỌC SINH TỰ HỌC </w:t>
      </w:r>
      <w:r w:rsidRPr="00CE195C">
        <w:rPr>
          <w:rFonts w:ascii="Times New Roman" w:hAnsi="Times New Roman" w:cs="Times New Roman"/>
          <w:b/>
          <w:bCs/>
          <w:color w:val="000000" w:themeColor="text1"/>
        </w:rPr>
        <w:t xml:space="preserve">TUẦN </w:t>
      </w:r>
      <w:r w:rsidR="00C14E36"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>1</w:t>
      </w:r>
      <w:r w:rsidR="00BE34A3"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>3</w:t>
      </w:r>
      <w:r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CE195C">
        <w:rPr>
          <w:rFonts w:ascii="Times New Roman" w:hAnsi="Times New Roman" w:cs="Times New Roman"/>
          <w:b/>
          <w:bCs/>
          <w:color w:val="000000" w:themeColor="text1"/>
        </w:rPr>
        <w:t xml:space="preserve">MÔN </w:t>
      </w:r>
      <w:r w:rsidR="00D86294"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>HÓA 9</w:t>
      </w:r>
    </w:p>
    <w:p w14:paraId="0B3925C4" w14:textId="03E00E17" w:rsidR="00514431" w:rsidRPr="00CE195C" w:rsidRDefault="00514431" w:rsidP="00B4193E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color w:val="FF0000"/>
        </w:rPr>
      </w:pPr>
      <w:r w:rsidRPr="00CE195C">
        <w:rPr>
          <w:rFonts w:ascii="Times New Roman" w:hAnsi="Times New Roman" w:cs="Times New Roman"/>
          <w:b/>
          <w:bCs/>
          <w:color w:val="FF0000"/>
        </w:rPr>
        <w:t xml:space="preserve">(Từ ngày </w:t>
      </w:r>
      <w:r w:rsidR="00CE195C" w:rsidRPr="00CE195C">
        <w:rPr>
          <w:rFonts w:ascii="Times New Roman" w:hAnsi="Times New Roman" w:cs="Times New Roman"/>
          <w:b/>
          <w:bCs/>
          <w:color w:val="FF0000"/>
          <w:lang w:val="en-US"/>
        </w:rPr>
        <w:t>13</w:t>
      </w:r>
      <w:r w:rsidRPr="00CE195C">
        <w:rPr>
          <w:rFonts w:ascii="Times New Roman" w:hAnsi="Times New Roman" w:cs="Times New Roman"/>
          <w:b/>
          <w:bCs/>
          <w:color w:val="FF0000"/>
        </w:rPr>
        <w:t>/</w:t>
      </w:r>
      <w:r w:rsidRPr="00CE195C">
        <w:rPr>
          <w:rFonts w:ascii="Times New Roman" w:hAnsi="Times New Roman" w:cs="Times New Roman"/>
          <w:b/>
          <w:bCs/>
          <w:color w:val="FF0000"/>
          <w:lang w:val="en-US"/>
        </w:rPr>
        <w:t>1</w:t>
      </w:r>
      <w:r w:rsidR="00F64FA5" w:rsidRPr="00CE195C">
        <w:rPr>
          <w:rFonts w:ascii="Times New Roman" w:hAnsi="Times New Roman" w:cs="Times New Roman"/>
          <w:b/>
          <w:bCs/>
          <w:color w:val="FF0000"/>
          <w:lang w:val="en-US"/>
        </w:rPr>
        <w:t>2</w:t>
      </w:r>
      <w:r w:rsidRPr="00CE195C">
        <w:rPr>
          <w:rFonts w:ascii="Times New Roman" w:hAnsi="Times New Roman" w:cs="Times New Roman"/>
          <w:b/>
          <w:bCs/>
          <w:color w:val="FF0000"/>
        </w:rPr>
        <w:t xml:space="preserve"> đến ngày </w:t>
      </w:r>
      <w:r w:rsidR="00F64FA5" w:rsidRPr="00CE195C">
        <w:rPr>
          <w:rFonts w:ascii="Times New Roman" w:hAnsi="Times New Roman" w:cs="Times New Roman"/>
          <w:b/>
          <w:bCs/>
          <w:color w:val="FF0000"/>
          <w:lang w:val="en-US"/>
        </w:rPr>
        <w:t>1</w:t>
      </w:r>
      <w:r w:rsidR="00CE195C" w:rsidRPr="00CE195C">
        <w:rPr>
          <w:rFonts w:ascii="Times New Roman" w:hAnsi="Times New Roman" w:cs="Times New Roman"/>
          <w:b/>
          <w:bCs/>
          <w:color w:val="FF0000"/>
          <w:lang w:val="en-US"/>
        </w:rPr>
        <w:t>7</w:t>
      </w:r>
      <w:r w:rsidRPr="00CE195C">
        <w:rPr>
          <w:rFonts w:ascii="Times New Roman" w:hAnsi="Times New Roman" w:cs="Times New Roman"/>
          <w:b/>
          <w:bCs/>
          <w:color w:val="FF0000"/>
        </w:rPr>
        <w:t>/</w:t>
      </w:r>
      <w:r w:rsidRPr="00CE195C">
        <w:rPr>
          <w:rFonts w:ascii="Times New Roman" w:hAnsi="Times New Roman" w:cs="Times New Roman"/>
          <w:b/>
          <w:bCs/>
          <w:color w:val="FF0000"/>
          <w:lang w:val="en-US"/>
        </w:rPr>
        <w:t>1</w:t>
      </w:r>
      <w:r w:rsidR="00B4193E" w:rsidRPr="00CE195C">
        <w:rPr>
          <w:rFonts w:ascii="Times New Roman" w:hAnsi="Times New Roman" w:cs="Times New Roman"/>
          <w:b/>
          <w:bCs/>
          <w:color w:val="FF0000"/>
          <w:lang w:val="en-US"/>
        </w:rPr>
        <w:t>2</w:t>
      </w:r>
      <w:r w:rsidRPr="00CE195C">
        <w:rPr>
          <w:rFonts w:ascii="Times New Roman" w:hAnsi="Times New Roman" w:cs="Times New Roman"/>
          <w:b/>
          <w:bCs/>
          <w:color w:val="FF0000"/>
        </w:rPr>
        <w:t>)</w:t>
      </w:r>
    </w:p>
    <w:p w14:paraId="2A6A80AF" w14:textId="77777777" w:rsidR="00514431" w:rsidRPr="00CE195C" w:rsidRDefault="00514431" w:rsidP="00B4193E">
      <w:pPr>
        <w:jc w:val="center"/>
        <w:rPr>
          <w:rFonts w:ascii="Times New Roman" w:hAnsi="Times New Roman" w:cs="Times New Roman"/>
          <w:b/>
          <w:iCs/>
          <w:color w:val="0000CC"/>
        </w:rPr>
      </w:pPr>
      <w:r w:rsidRPr="00CE195C">
        <w:rPr>
          <w:rFonts w:ascii="Times New Roman" w:hAnsi="Times New Roman" w:cs="Times New Roman"/>
          <w:b/>
          <w:iCs/>
          <w:color w:val="0000CC"/>
        </w:rPr>
        <w:t>(</w:t>
      </w:r>
      <w:r w:rsidRPr="00CE195C">
        <w:rPr>
          <w:rFonts w:ascii="Times New Roman" w:hAnsi="Times New Roman" w:cs="Times New Roman"/>
          <w:b/>
          <w:iCs/>
          <w:color w:val="0000CC"/>
          <w:lang w:val="en-US"/>
        </w:rPr>
        <w:t xml:space="preserve">Đối với học sinh </w:t>
      </w:r>
      <w:r w:rsidRPr="00CE195C">
        <w:rPr>
          <w:rFonts w:ascii="Times New Roman" w:hAnsi="Times New Roman" w:cs="Times New Roman"/>
          <w:b/>
          <w:iCs/>
          <w:color w:val="0000CC"/>
        </w:rPr>
        <w:t>không thể học tập trực tuyến)</w:t>
      </w:r>
    </w:p>
    <w:p w14:paraId="52D7810E" w14:textId="77777777" w:rsidR="00514431" w:rsidRPr="00CE195C" w:rsidRDefault="00514431" w:rsidP="00B419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>Tài liệu học tập và Phiếu hướng dẫn học sinh tự học</w:t>
      </w:r>
    </w:p>
    <w:p w14:paraId="307EDADE" w14:textId="77777777" w:rsidR="00514431" w:rsidRPr="00CE195C" w:rsidRDefault="00514431" w:rsidP="00B4193E">
      <w:pPr>
        <w:pStyle w:val="ListParagraph"/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>PHIẾU HƯỚNG DẪN HỌC SINH TỰ HỌC</w:t>
      </w:r>
    </w:p>
    <w:tbl>
      <w:tblPr>
        <w:tblStyle w:val="TableGrid"/>
        <w:tblW w:w="10258" w:type="dxa"/>
        <w:tblLayout w:type="fixed"/>
        <w:tblLook w:val="04A0" w:firstRow="1" w:lastRow="0" w:firstColumn="1" w:lastColumn="0" w:noHBand="0" w:noVBand="1"/>
      </w:tblPr>
      <w:tblGrid>
        <w:gridCol w:w="1668"/>
        <w:gridCol w:w="8590"/>
      </w:tblGrid>
      <w:tr w:rsidR="00831737" w:rsidRPr="00CE195C" w14:paraId="315F3E10" w14:textId="77777777" w:rsidTr="00145F05">
        <w:tc>
          <w:tcPr>
            <w:tcW w:w="1668" w:type="dxa"/>
          </w:tcPr>
          <w:p w14:paraId="2FE32AFE" w14:textId="77777777" w:rsidR="00514431" w:rsidRPr="00CE195C" w:rsidRDefault="00514431" w:rsidP="00B4193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NỘI DUNG</w:t>
            </w:r>
          </w:p>
        </w:tc>
        <w:tc>
          <w:tcPr>
            <w:tcW w:w="8590" w:type="dxa"/>
          </w:tcPr>
          <w:p w14:paraId="38F530D5" w14:textId="77777777" w:rsidR="00514431" w:rsidRPr="00CE195C" w:rsidRDefault="00514431" w:rsidP="00B4193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GHI CHÚ</w:t>
            </w:r>
          </w:p>
        </w:tc>
      </w:tr>
      <w:bookmarkEnd w:id="0"/>
      <w:tr w:rsidR="00831737" w:rsidRPr="00CE195C" w14:paraId="4E9B8EF5" w14:textId="77777777" w:rsidTr="00410A4F">
        <w:tc>
          <w:tcPr>
            <w:tcW w:w="1668" w:type="dxa"/>
          </w:tcPr>
          <w:p w14:paraId="030CE4DE" w14:textId="5EAD829D" w:rsidR="00410A4F" w:rsidRPr="00CE195C" w:rsidRDefault="00410A4F" w:rsidP="00B419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8590" w:type="dxa"/>
          </w:tcPr>
          <w:p w14:paraId="30F1FD9F" w14:textId="6BB6CCF4" w:rsidR="00410A4F" w:rsidRPr="00CE195C" w:rsidRDefault="00CE195C" w:rsidP="00F64FA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</w:pPr>
            <w:r w:rsidRPr="00CE195C">
              <w:rPr>
                <w:b/>
                <w:bCs/>
                <w:iCs/>
                <w:color w:val="000000" w:themeColor="text1"/>
              </w:rPr>
              <w:t>BÀI 22: LUYỆN TẬP CHƯƠNG 2: KIM LOẠI</w:t>
            </w:r>
          </w:p>
        </w:tc>
      </w:tr>
      <w:tr w:rsidR="00831737" w:rsidRPr="00CE195C" w14:paraId="6FB727FE" w14:textId="77777777" w:rsidTr="00145F05">
        <w:tc>
          <w:tcPr>
            <w:tcW w:w="1668" w:type="dxa"/>
          </w:tcPr>
          <w:p w14:paraId="5B054CF0" w14:textId="015D3161" w:rsidR="00514431" w:rsidRPr="00CE195C" w:rsidRDefault="00514431" w:rsidP="00B4193E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Hoạt động 1</w:t>
            </w:r>
            <w:r w:rsidRPr="00CE195C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 xml:space="preserve">: </w:t>
            </w:r>
            <w:r w:rsidRPr="00CE195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  <w:t>Đọc tài liệu và thực hiện các yêu cầu.</w:t>
            </w:r>
          </w:p>
        </w:tc>
        <w:tc>
          <w:tcPr>
            <w:tcW w:w="8590" w:type="dxa"/>
          </w:tcPr>
          <w:p w14:paraId="25E4E1B2" w14:textId="77777777" w:rsidR="00CB4515" w:rsidRPr="00CE195C" w:rsidRDefault="00CE195C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noProof/>
              </w:rPr>
              <w:drawing>
                <wp:inline distT="0" distB="0" distL="0" distR="0" wp14:anchorId="3AEDF20B" wp14:editId="7B12EB0C">
                  <wp:extent cx="5317490" cy="5384800"/>
                  <wp:effectExtent l="0" t="0" r="0" b="6350"/>
                  <wp:docPr id="1" name="Picture 1" descr="Luyện tập chương 2 Kim lo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Luyện tập chương 2 Kim loạ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6" b="9352"/>
                          <a:stretch/>
                        </pic:blipFill>
                        <pic:spPr bwMode="auto">
                          <a:xfrm>
                            <a:off x="0" y="0"/>
                            <a:ext cx="5317490" cy="53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73CE1E" w14:textId="636AD76E" w:rsidR="00CE195C" w:rsidRPr="00CE195C" w:rsidRDefault="00CE195C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noProof/>
              </w:rPr>
              <w:drawing>
                <wp:inline distT="0" distB="0" distL="0" distR="0" wp14:anchorId="0F0235F8" wp14:editId="1FD034EE">
                  <wp:extent cx="5317490" cy="533400"/>
                  <wp:effectExtent l="0" t="0" r="0" b="0"/>
                  <wp:docPr id="7" name="Picture 7" descr="Luyện tập chương 2 Kim lo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Luyện tập chương 2 Kim loạ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5" b="86910"/>
                          <a:stretch/>
                        </pic:blipFill>
                        <pic:spPr bwMode="auto">
                          <a:xfrm>
                            <a:off x="0" y="0"/>
                            <a:ext cx="531749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37" w:rsidRPr="00CE195C" w14:paraId="62DD6C0A" w14:textId="77777777" w:rsidTr="00145F05">
        <w:tc>
          <w:tcPr>
            <w:tcW w:w="1668" w:type="dxa"/>
          </w:tcPr>
          <w:p w14:paraId="608625F8" w14:textId="77777777" w:rsidR="00514431" w:rsidRPr="00CE195C" w:rsidRDefault="00514431" w:rsidP="00B4193E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Hoạt động 2</w:t>
            </w:r>
            <w:r w:rsidRPr="00CE195C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:</w:t>
            </w:r>
            <w:r w:rsidRPr="00CE195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  <w:t>Kiểm tra, đánh giá quá trình tự học.</w:t>
            </w:r>
          </w:p>
          <w:p w14:paraId="156B8E1D" w14:textId="727CE8CF" w:rsidR="00514431" w:rsidRPr="00CE195C" w:rsidRDefault="00514431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1.</w:t>
            </w:r>
            <w:r w:rsidR="00145F05"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 </w:t>
            </w: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Nhận biết</w:t>
            </w:r>
          </w:p>
          <w:p w14:paraId="5A379B0B" w14:textId="77777777" w:rsidR="00514431" w:rsidRPr="00CE195C" w:rsidRDefault="00514431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2. Hiểu</w:t>
            </w:r>
          </w:p>
        </w:tc>
        <w:tc>
          <w:tcPr>
            <w:tcW w:w="8590" w:type="dxa"/>
          </w:tcPr>
          <w:p w14:paraId="584B893A" w14:textId="77777777" w:rsidR="00CE195C" w:rsidRPr="00CE195C" w:rsidRDefault="00CE195C" w:rsidP="00CE195C">
            <w:pPr>
              <w:ind w:left="1080" w:hanging="1080"/>
              <w:rPr>
                <w:color w:val="000000" w:themeColor="text1"/>
                <w:sz w:val="20"/>
              </w:rPr>
            </w:pPr>
            <w:r w:rsidRPr="00CE195C">
              <w:rPr>
                <w:b/>
                <w:color w:val="000000" w:themeColor="text1"/>
                <w:sz w:val="20"/>
                <w:u w:val="single"/>
              </w:rPr>
              <w:t>DẠNG 1: THỰC HIỆN CHUỖI PHẢN ỨNG</w:t>
            </w:r>
            <w:r w:rsidRPr="00CE195C">
              <w:rPr>
                <w:b/>
                <w:color w:val="000000" w:themeColor="text1"/>
                <w:sz w:val="20"/>
              </w:rPr>
              <w:t xml:space="preserve"> </w:t>
            </w:r>
          </w:p>
          <w:p w14:paraId="64DC577A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>S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2A7005F0">
                <v:shape id="_x0000_i1227" type="#_x0000_t75" style="width:36.75pt;height:17.25pt" o:ole="">
                  <v:imagedata r:id="rId9" o:title=""/>
                </v:shape>
                <o:OLEObject Type="Embed" ProgID="Equation.DSMT4" ShapeID="_x0000_i1227" DrawAspect="Content" ObjectID="_1700938983" r:id="rId1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6A09E6F">
                <v:shape id="_x0000_i1228" type="#_x0000_t75" style="width:39pt;height:17.25pt" o:ole="">
                  <v:imagedata r:id="rId11" o:title=""/>
                </v:shape>
                <o:OLEObject Type="Embed" ProgID="Equation.DSMT4" ShapeID="_x0000_i1228" DrawAspect="Content" ObjectID="_1700938984" r:id="rId12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AEABE6B">
                <v:shape id="_x0000_i1229" type="#_x0000_t75" style="width:39pt;height:17.25pt" o:ole="">
                  <v:imagedata r:id="rId13" o:title=""/>
                </v:shape>
                <o:OLEObject Type="Embed" ProgID="Equation.DSMT4" ShapeID="_x0000_i1229" DrawAspect="Content" ObjectID="_1700938985" r:id="rId1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H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A98149F">
                <v:shape id="_x0000_i1230" type="#_x0000_t75" style="width:39pt;height:17.25pt" o:ole="">
                  <v:imagedata r:id="rId15" o:title=""/>
                </v:shape>
                <o:OLEObject Type="Embed" ProgID="Equation.DSMT4" ShapeID="_x0000_i1230" DrawAspect="Content" ObjectID="_1700938986" r:id="rId16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75BD414">
                <v:shape id="_x0000_i1231" type="#_x0000_t75" style="width:39pt;height:17.25pt" o:ole="">
                  <v:imagedata r:id="rId17" o:title=""/>
                </v:shape>
                <o:OLEObject Type="Embed" ProgID="Equation.DSMT4" ShapeID="_x0000_i1231" DrawAspect="Content" ObjectID="_1700938987" r:id="rId1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BaSO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</w:p>
          <w:p w14:paraId="7414C240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78E3E592">
                <v:shape id="_x0000_i1232" type="#_x0000_t75" style="width:36.75pt;height:17.25pt" o:ole="">
                  <v:imagedata r:id="rId9" o:title=""/>
                </v:shape>
                <o:OLEObject Type="Embed" ProgID="Equation.DSMT4" ShapeID="_x0000_i1232" DrawAspect="Content" ObjectID="_1700938988" r:id="rId1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9EAF7DE">
                <v:shape id="_x0000_i1233" type="#_x0000_t75" style="width:39pt;height:17.25pt" o:ole="">
                  <v:imagedata r:id="rId20" o:title=""/>
                </v:shape>
                <o:OLEObject Type="Embed" ProgID="Equation.DSMT4" ShapeID="_x0000_i1233" DrawAspect="Content" ObjectID="_1700938989" r:id="rId2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Na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633D3CB">
                <v:shape id="_x0000_i1234" type="#_x0000_t75" style="width:39pt;height:17.25pt" o:ole="">
                  <v:imagedata r:id="rId22" o:title=""/>
                </v:shape>
                <o:OLEObject Type="Embed" ProgID="Equation.DSMT4" ShapeID="_x0000_i1234" DrawAspect="Content" ObjectID="_1700938990" r:id="rId2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NaOH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D50EBEA">
                <v:shape id="_x0000_i1235" type="#_x0000_t75" style="width:39pt;height:17.25pt" o:ole="">
                  <v:imagedata r:id="rId24" o:title=""/>
                </v:shape>
                <o:OLEObject Type="Embed" ProgID="Equation.DSMT4" ShapeID="_x0000_i1235" DrawAspect="Content" ObjectID="_1700938991" r:id="rId25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CO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4772955">
                <v:shape id="_x0000_i1236" type="#_x0000_t75" style="width:39pt;height:17.25pt" o:ole="">
                  <v:imagedata r:id="rId26" o:title=""/>
                </v:shape>
                <o:OLEObject Type="Embed" ProgID="Equation.DSMT4" ShapeID="_x0000_i1236" DrawAspect="Content" ObjectID="_1700938992" r:id="rId2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NaCl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3A7953A2">
                <v:shape id="_x0000_i1237" type="#_x0000_t75" style="width:39pt;height:17.25pt" o:ole="">
                  <v:imagedata r:id="rId28" o:title=""/>
                </v:shape>
                <o:OLEObject Type="Embed" ProgID="Equation.DSMT4" ShapeID="_x0000_i1237" DrawAspect="Content" ObjectID="_1700938993" r:id="rId2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NaNO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</w:p>
          <w:p w14:paraId="5B6D16C5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Fe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5B8A38B4">
                <v:shape id="_x0000_i1238" type="#_x0000_t75" style="width:36.75pt;height:17.25pt" o:ole="">
                  <v:imagedata r:id="rId9" o:title=""/>
                </v:shape>
                <o:OLEObject Type="Embed" ProgID="Equation.DSMT4" ShapeID="_x0000_i1238" DrawAspect="Content" ObjectID="_1700938994" r:id="rId3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60AE3CD6">
                <v:shape id="_x0000_i1239" type="#_x0000_t75" style="width:39pt;height:17.25pt" o:ole="">
                  <v:imagedata r:id="rId20" o:title=""/>
                </v:shape>
                <o:OLEObject Type="Embed" ProgID="Equation.DSMT4" ShapeID="_x0000_i1239" DrawAspect="Content" ObjectID="_1700938995" r:id="rId3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760C9B7">
                <v:shape id="_x0000_i1240" type="#_x0000_t75" style="width:39pt;height:17.25pt" o:ole="">
                  <v:imagedata r:id="rId22" o:title=""/>
                </v:shape>
                <o:OLEObject Type="Embed" ProgID="Equation.DSMT4" ShapeID="_x0000_i1240" DrawAspect="Content" ObjectID="_1700938996" r:id="rId32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FeO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7274180">
                <v:shape id="_x0000_i1241" type="#_x0000_t75" style="width:39pt;height:17.25pt" o:ole="">
                  <v:imagedata r:id="rId24" o:title=""/>
                </v:shape>
                <o:OLEObject Type="Embed" ProgID="Equation.DSMT4" ShapeID="_x0000_i1241" DrawAspect="Content" ObjectID="_1700938997" r:id="rId3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3808CB67">
                <v:shape id="_x0000_i1242" type="#_x0000_t75" style="width:39pt;height:17.25pt" o:ole="">
                  <v:imagedata r:id="rId26" o:title=""/>
                </v:shape>
                <o:OLEObject Type="Embed" ProgID="Equation.DSMT4" ShapeID="_x0000_i1242" DrawAspect="Content" ObjectID="_1700938998" r:id="rId3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4700AA8">
                <v:shape id="_x0000_i1243" type="#_x0000_t75" style="width:39pt;height:17.25pt" o:ole="">
                  <v:imagedata r:id="rId35" o:title=""/>
                </v:shape>
                <o:OLEObject Type="Embed" ProgID="Equation.DSMT4" ShapeID="_x0000_i1243" DrawAspect="Content" ObjectID="_1700938999" r:id="rId36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2.</w:t>
            </w:r>
          </w:p>
          <w:p w14:paraId="030F77C9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Al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19559983">
                <v:shape id="_x0000_i1244" type="#_x0000_t75" style="width:36.75pt;height:17.25pt" o:ole="">
                  <v:imagedata r:id="rId9" o:title=""/>
                </v:shape>
                <o:OLEObject Type="Embed" ProgID="Equation.DSMT4" ShapeID="_x0000_i1244" DrawAspect="Content" ObjectID="_1700939000" r:id="rId3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Al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03EEFF33">
                <v:shape id="_x0000_i1245" type="#_x0000_t75" style="width:39pt;height:17.25pt" o:ole="">
                  <v:imagedata r:id="rId20" o:title=""/>
                </v:shape>
                <o:OLEObject Type="Embed" ProgID="Equation.DSMT4" ShapeID="_x0000_i1245" DrawAspect="Content" ObjectID="_1700939001" r:id="rId3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Al(NO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02C0FB62">
                <v:shape id="_x0000_i1246" type="#_x0000_t75" style="width:39pt;height:17.25pt" o:ole="">
                  <v:imagedata r:id="rId22" o:title=""/>
                </v:shape>
                <o:OLEObject Type="Embed" ProgID="Equation.DSMT4" ShapeID="_x0000_i1246" DrawAspect="Content" ObjectID="_1700939002" r:id="rId3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Al(OH)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0788664">
                <v:shape id="_x0000_i1247" type="#_x0000_t75" style="width:39pt;height:17.25pt" o:ole="">
                  <v:imagedata r:id="rId24" o:title=""/>
                </v:shape>
                <o:OLEObject Type="Embed" ProgID="Equation.DSMT4" ShapeID="_x0000_i1247" DrawAspect="Content" ObjectID="_1700939003" r:id="rId4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6AC86F1D">
                <v:shape id="_x0000_i1248" type="#_x0000_t75" style="width:39pt;height:17.25pt" o:ole="">
                  <v:imagedata r:id="rId26" o:title=""/>
                </v:shape>
                <o:OLEObject Type="Embed" ProgID="Equation.DSMT4" ShapeID="_x0000_i1248" DrawAspect="Content" ObjectID="_1700939004" r:id="rId4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AlCl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 xml:space="preserve">3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65B92A3">
                <v:shape id="_x0000_i1249" type="#_x0000_t75" style="width:39pt;height:17.25pt" o:ole="">
                  <v:imagedata r:id="rId42" o:title=""/>
                </v:shape>
                <o:OLEObject Type="Embed" ProgID="Equation.DSMT4" ShapeID="_x0000_i1249" DrawAspect="Content" ObjectID="_1700939005" r:id="rId4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Al</w:t>
            </w:r>
          </w:p>
          <w:p w14:paraId="037302EF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Fe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22154EA9">
                <v:shape id="_x0000_i1250" type="#_x0000_t75" style="width:36.75pt;height:17.25pt" o:ole="">
                  <v:imagedata r:id="rId9" o:title=""/>
                </v:shape>
                <o:OLEObject Type="Embed" ProgID="Equation.DSMT4" ShapeID="_x0000_i1250" DrawAspect="Content" ObjectID="_1700939006" r:id="rId4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6775BE6">
                <v:shape id="_x0000_i1251" type="#_x0000_t75" style="width:39pt;height:17.25pt" o:ole="">
                  <v:imagedata r:id="rId20" o:title=""/>
                </v:shape>
                <o:OLEObject Type="Embed" ProgID="Equation.DSMT4" ShapeID="_x0000_i1251" DrawAspect="Content" ObjectID="_1700939007" r:id="rId45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C0D4A5D">
                <v:shape id="_x0000_i1252" type="#_x0000_t75" style="width:39pt;height:17.25pt" o:ole="">
                  <v:imagedata r:id="rId22" o:title=""/>
                </v:shape>
                <o:OLEObject Type="Embed" ProgID="Equation.DSMT4" ShapeID="_x0000_i1252" DrawAspect="Content" ObjectID="_1700939008" r:id="rId46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34EABA63">
                <v:shape id="_x0000_i1253" type="#_x0000_t75" style="width:39pt;height:17.25pt" o:ole="">
                  <v:imagedata r:id="rId24" o:title=""/>
                </v:shape>
                <o:OLEObject Type="Embed" ProgID="Equation.DSMT4" ShapeID="_x0000_i1253" DrawAspect="Content" ObjectID="_1700939009" r:id="rId4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BFD3152">
                <v:shape id="_x0000_i1254" type="#_x0000_t75" style="width:39pt;height:17.25pt" o:ole="">
                  <v:imagedata r:id="rId26" o:title=""/>
                </v:shape>
                <o:OLEObject Type="Embed" ProgID="Equation.DSMT4" ShapeID="_x0000_i1254" DrawAspect="Content" ObjectID="_1700939010" r:id="rId4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B59E9F6">
                <v:shape id="_x0000_i1255" type="#_x0000_t75" style="width:39pt;height:17.25pt" o:ole="">
                  <v:imagedata r:id="rId42" o:title=""/>
                </v:shape>
                <o:OLEObject Type="Embed" ProgID="Equation.DSMT4" ShapeID="_x0000_i1255" DrawAspect="Content" ObjectID="_1700939011" r:id="rId4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Fe(NO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</w:p>
          <w:p w14:paraId="6E44450B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Mg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33714DAC">
                <v:shape id="_x0000_i1256" type="#_x0000_t75" style="width:36.75pt;height:17.25pt" o:ole="">
                  <v:imagedata r:id="rId9" o:title=""/>
                </v:shape>
                <o:OLEObject Type="Embed" ProgID="Equation.DSMT4" ShapeID="_x0000_i1256" DrawAspect="Content" ObjectID="_1700939012" r:id="rId5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MgO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CBD8804">
                <v:shape id="_x0000_i1257" type="#_x0000_t75" style="width:39pt;height:17.25pt" o:ole="">
                  <v:imagedata r:id="rId20" o:title=""/>
                </v:shape>
                <o:OLEObject Type="Embed" ProgID="Equation.DSMT4" ShapeID="_x0000_i1257" DrawAspect="Content" ObjectID="_1700939013" r:id="rId5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MgCl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E17D4B3">
                <v:shape id="_x0000_i1258" type="#_x0000_t75" style="width:39pt;height:17.25pt" o:ole="">
                  <v:imagedata r:id="rId22" o:title=""/>
                </v:shape>
                <o:OLEObject Type="Embed" ProgID="Equation.DSMT4" ShapeID="_x0000_i1258" DrawAspect="Content" ObjectID="_1700939014" r:id="rId52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Mg(OH)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6347A94C">
                <v:shape id="_x0000_i1259" type="#_x0000_t75" style="width:39pt;height:17.25pt" o:ole="">
                  <v:imagedata r:id="rId24" o:title=""/>
                </v:shape>
                <o:OLEObject Type="Embed" ProgID="Equation.DSMT4" ShapeID="_x0000_i1259" DrawAspect="Content" ObjectID="_1700939015" r:id="rId5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MgSO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 xml:space="preserve">4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F36B362">
                <v:shape id="_x0000_i1260" type="#_x0000_t75" style="width:39pt;height:17.25pt" o:ole="">
                  <v:imagedata r:id="rId26" o:title=""/>
                </v:shape>
                <o:OLEObject Type="Embed" ProgID="Equation.DSMT4" ShapeID="_x0000_i1260" DrawAspect="Content" ObjectID="_1700939016" r:id="rId5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MgCl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 xml:space="preserve">2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008C8A3A">
                <v:shape id="_x0000_i1261" type="#_x0000_t75" style="width:39pt;height:17.25pt" o:ole="">
                  <v:imagedata r:id="rId42" o:title=""/>
                </v:shape>
                <o:OLEObject Type="Embed" ProgID="Equation.DSMT4" ShapeID="_x0000_i1261" DrawAspect="Content" ObjectID="_1700939017" r:id="rId55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Mg(NO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</w:p>
          <w:p w14:paraId="4C19AD00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lastRenderedPageBreak/>
              <w:t>Cu(OH)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2A9F7B75">
                <v:shape id="_x0000_i1262" type="#_x0000_t75" style="width:36.75pt;height:17.25pt" o:ole="">
                  <v:imagedata r:id="rId9" o:title=""/>
                </v:shape>
                <o:OLEObject Type="Embed" ProgID="Equation.DSMT4" ShapeID="_x0000_i1262" DrawAspect="Content" ObjectID="_1700939018" r:id="rId56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CuO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3500DAC">
                <v:shape id="_x0000_i1263" type="#_x0000_t75" style="width:39pt;height:17.25pt" o:ole="">
                  <v:imagedata r:id="rId20" o:title=""/>
                </v:shape>
                <o:OLEObject Type="Embed" ProgID="Equation.DSMT4" ShapeID="_x0000_i1263" DrawAspect="Content" ObjectID="_1700939019" r:id="rId5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129607A">
                <v:shape id="_x0000_i1264" type="#_x0000_t75" style="width:39pt;height:17.25pt" o:ole="">
                  <v:imagedata r:id="rId22" o:title=""/>
                </v:shape>
                <o:OLEObject Type="Embed" ProgID="Equation.DSMT4" ShapeID="_x0000_i1264" DrawAspect="Content" ObjectID="_1700939020" r:id="rId5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CuCl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B671A82">
                <v:shape id="_x0000_i1265" type="#_x0000_t75" style="width:39pt;height:17.25pt" o:ole="">
                  <v:imagedata r:id="rId24" o:title=""/>
                </v:shape>
                <o:OLEObject Type="Embed" ProgID="Equation.DSMT4" ShapeID="_x0000_i1265" DrawAspect="Content" ObjectID="_1700939021" r:id="rId5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Cu(NO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 xml:space="preserve">2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D70E68A">
                <v:shape id="_x0000_i1266" type="#_x0000_t75" style="width:39pt;height:17.25pt" o:ole="">
                  <v:imagedata r:id="rId26" o:title=""/>
                </v:shape>
                <o:OLEObject Type="Embed" ProgID="Equation.DSMT4" ShapeID="_x0000_i1266" DrawAspect="Content" ObjectID="_1700939022" r:id="rId6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0F48F289">
                <v:shape id="_x0000_i1267" type="#_x0000_t75" style="width:39pt;height:17.25pt" o:ole="">
                  <v:imagedata r:id="rId42" o:title=""/>
                </v:shape>
                <o:OLEObject Type="Embed" ProgID="Equation.DSMT4" ShapeID="_x0000_i1267" DrawAspect="Content" ObjectID="_1700939023" r:id="rId6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CuO</w:t>
            </w:r>
          </w:p>
          <w:p w14:paraId="100EA6DB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Al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7C8D204C">
                <v:shape id="_x0000_i1268" type="#_x0000_t75" style="width:36.75pt;height:17.25pt" o:ole="">
                  <v:imagedata r:id="rId9" o:title=""/>
                </v:shape>
                <o:OLEObject Type="Embed" ProgID="Equation.DSMT4" ShapeID="_x0000_i1268" DrawAspect="Content" ObjectID="_1700939024" r:id="rId62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(SO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D1CFC18">
                <v:shape id="_x0000_i1269" type="#_x0000_t75" style="width:39pt;height:17.25pt" o:ole="">
                  <v:imagedata r:id="rId20" o:title=""/>
                </v:shape>
                <o:OLEObject Type="Embed" ProgID="Equation.DSMT4" ShapeID="_x0000_i1269" DrawAspect="Content" ObjectID="_1700939025" r:id="rId6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6C00018D">
                <v:shape id="_x0000_i1270" type="#_x0000_t75" style="width:39pt;height:17.25pt" o:ole="">
                  <v:imagedata r:id="rId22" o:title=""/>
                </v:shape>
                <o:OLEObject Type="Embed" ProgID="Equation.DSMT4" ShapeID="_x0000_i1270" DrawAspect="Content" ObjectID="_1700939026" r:id="rId6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7488072">
                <v:shape id="_x0000_i1271" type="#_x0000_t75" style="width:39pt;height:17.25pt" o:ole="">
                  <v:imagedata r:id="rId24" o:title=""/>
                </v:shape>
                <o:OLEObject Type="Embed" ProgID="Equation.DSMT4" ShapeID="_x0000_i1271" DrawAspect="Content" ObjectID="_1700939027" r:id="rId65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37489EE">
                <v:shape id="_x0000_i1272" type="#_x0000_t75" style="width:39pt;height:17.25pt" o:ole="">
                  <v:imagedata r:id="rId26" o:title=""/>
                </v:shape>
                <o:OLEObject Type="Embed" ProgID="Equation.DSMT4" ShapeID="_x0000_i1272" DrawAspect="Content" ObjectID="_1700939028" r:id="rId66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8DC343E">
                <v:shape id="_x0000_i1273" type="#_x0000_t75" style="width:39pt;height:17.25pt" o:ole="">
                  <v:imagedata r:id="rId42" o:title=""/>
                </v:shape>
                <o:OLEObject Type="Embed" ProgID="Equation.DSMT4" ShapeID="_x0000_i1273" DrawAspect="Content" ObjectID="_1700939029" r:id="rId6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Al(NO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</w:p>
          <w:p w14:paraId="1D23C879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Cu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32CD24FC">
                <v:shape id="_x0000_i1274" type="#_x0000_t75" style="width:36.75pt;height:17.25pt" o:ole="">
                  <v:imagedata r:id="rId9" o:title=""/>
                </v:shape>
                <o:OLEObject Type="Embed" ProgID="Equation.DSMT4" ShapeID="_x0000_i1274" DrawAspect="Content" ObjectID="_1700939030" r:id="rId6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0310B822">
                <v:shape id="_x0000_i1275" type="#_x0000_t75" style="width:39pt;height:17.25pt" o:ole="">
                  <v:imagedata r:id="rId20" o:title=""/>
                </v:shape>
                <o:OLEObject Type="Embed" ProgID="Equation.DSMT4" ShapeID="_x0000_i1275" DrawAspect="Content" ObjectID="_1700939031" r:id="rId6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3374A900">
                <v:shape id="_x0000_i1276" type="#_x0000_t75" style="width:39pt;height:17.25pt" o:ole="">
                  <v:imagedata r:id="rId22" o:title=""/>
                </v:shape>
                <o:OLEObject Type="Embed" ProgID="Equation.DSMT4" ShapeID="_x0000_i1276" DrawAspect="Content" ObjectID="_1700939032" r:id="rId7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1D8424C5">
                <v:shape id="_x0000_i1277" type="#_x0000_t75" style="width:39pt;height:17.25pt" o:ole="">
                  <v:imagedata r:id="rId24" o:title=""/>
                </v:shape>
                <o:OLEObject Type="Embed" ProgID="Equation.DSMT4" ShapeID="_x0000_i1277" DrawAspect="Content" ObjectID="_1700939033" r:id="rId7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18353C8">
                <v:shape id="_x0000_i1278" type="#_x0000_t75" style="width:39pt;height:17.25pt" o:ole="">
                  <v:imagedata r:id="rId26" o:title=""/>
                </v:shape>
                <o:OLEObject Type="Embed" ProgID="Equation.DSMT4" ShapeID="_x0000_i1278" DrawAspect="Content" ObjectID="_1700939034" r:id="rId72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6322507">
                <v:shape id="_x0000_i1279" type="#_x0000_t75" style="width:39pt;height:17.25pt" o:ole="">
                  <v:imagedata r:id="rId42" o:title=""/>
                </v:shape>
                <o:OLEObject Type="Embed" ProgID="Equation.DSMT4" ShapeID="_x0000_i1279" DrawAspect="Content" ObjectID="_1700939035" r:id="rId7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CuSO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</w:p>
          <w:p w14:paraId="00CE842E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>Ca(OH)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5CC363AB">
                <v:shape id="_x0000_i1280" type="#_x0000_t75" style="width:36.75pt;height:17.25pt" o:ole="">
                  <v:imagedata r:id="rId9" o:title=""/>
                </v:shape>
                <o:OLEObject Type="Embed" ProgID="Equation.DSMT4" ShapeID="_x0000_i1280" DrawAspect="Content" ObjectID="_1700939036" r:id="rId7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CaCO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ED38710">
                <v:shape id="_x0000_i1281" type="#_x0000_t75" style="width:39pt;height:17.25pt" o:ole="">
                  <v:imagedata r:id="rId20" o:title=""/>
                </v:shape>
                <o:OLEObject Type="Embed" ProgID="Equation.DSMT4" ShapeID="_x0000_i1281" DrawAspect="Content" ObjectID="_1700939037" r:id="rId75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CaO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3F158E4">
                <v:shape id="_x0000_i1282" type="#_x0000_t75" style="width:39pt;height:17.25pt" o:ole="">
                  <v:imagedata r:id="rId22" o:title=""/>
                </v:shape>
                <o:OLEObject Type="Embed" ProgID="Equation.DSMT4" ShapeID="_x0000_i1282" DrawAspect="Content" ObjectID="_1700939038" r:id="rId76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CaCO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CEBE1C4">
                <v:shape id="_x0000_i1283" type="#_x0000_t75" style="width:39pt;height:17.25pt" o:ole="">
                  <v:imagedata r:id="rId24" o:title=""/>
                </v:shape>
                <o:OLEObject Type="Embed" ProgID="Equation.DSMT4" ShapeID="_x0000_i1283" DrawAspect="Content" ObjectID="_1700939039" r:id="rId7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CaCl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00410C3A">
                <v:shape id="_x0000_i1284" type="#_x0000_t75" style="width:39pt;height:17.25pt" o:ole="">
                  <v:imagedata r:id="rId26" o:title=""/>
                </v:shape>
                <o:OLEObject Type="Embed" ProgID="Equation.DSMT4" ShapeID="_x0000_i1284" DrawAspect="Content" ObjectID="_1700939040" r:id="rId7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Ca(NO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40" w:dyaOrig="320" w14:anchorId="5A7EAF76">
                <v:shape id="_x0000_i1285" type="#_x0000_t75" style="width:37pt;height:16pt" o:ole="">
                  <v:imagedata r:id="rId79" o:title=""/>
                </v:shape>
                <o:OLEObject Type="Embed" ProgID="Equation.DSMT4" ShapeID="_x0000_i1285" DrawAspect="Content" ObjectID="_1700939041" r:id="rId80"/>
              </w:objec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lang w:val="en-US"/>
              </w:rPr>
              <w:t>CaCO</w: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vertAlign w:val="subscript"/>
                <w:lang w:val="en-US"/>
              </w:rPr>
              <w:t>3</w:t>
            </w:r>
          </w:p>
          <w:p w14:paraId="0DB1915C" w14:textId="77777777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 xml:space="preserve">Na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491E2A05">
                <v:shape id="_x0000_i1286" type="#_x0000_t75" style="width:36.75pt;height:17.25pt" o:ole="">
                  <v:imagedata r:id="rId9" o:title=""/>
                </v:shape>
                <o:OLEObject Type="Embed" ProgID="Equation.DSMT4" ShapeID="_x0000_i1286" DrawAspect="Content" ObjectID="_1700939042" r:id="rId8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NaCl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53ED61D">
                <v:shape id="_x0000_i1287" type="#_x0000_t75" style="width:39pt;height:17.25pt" o:ole="">
                  <v:imagedata r:id="rId20" o:title=""/>
                </v:shape>
                <o:OLEObject Type="Embed" ProgID="Equation.DSMT4" ShapeID="_x0000_i1287" DrawAspect="Content" ObjectID="_1700939043" r:id="rId82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NaOH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76A8D745">
                <v:shape id="_x0000_i1288" type="#_x0000_t75" style="width:39pt;height:17.25pt" o:ole="">
                  <v:imagedata r:id="rId22" o:title=""/>
                </v:shape>
                <o:OLEObject Type="Embed" ProgID="Equation.DSMT4" ShapeID="_x0000_i1288" DrawAspect="Content" ObjectID="_1700939044" r:id="rId83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CO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6576FDF">
                <v:shape id="_x0000_i1289" type="#_x0000_t75" style="width:39pt;height:17.25pt" o:ole="">
                  <v:imagedata r:id="rId24" o:title=""/>
                </v:shape>
                <o:OLEObject Type="Embed" ProgID="Equation.DSMT4" ShapeID="_x0000_i1289" DrawAspect="Content" ObjectID="_1700939045" r:id="rId84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>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236B96F4">
                <v:shape id="_x0000_i1290" type="#_x0000_t75" style="width:39pt;height:17.25pt" o:ole="">
                  <v:imagedata r:id="rId26" o:title=""/>
                </v:shape>
                <o:OLEObject Type="Embed" ProgID="Equation.DSMT4" ShapeID="_x0000_i1290" DrawAspect="Content" ObjectID="_1700939046" r:id="rId85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NaOH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40" w:dyaOrig="320" w14:anchorId="718AD96B">
                <v:shape id="_x0000_i1291" type="#_x0000_t75" style="width:37pt;height:16pt" o:ole="">
                  <v:imagedata r:id="rId79" o:title=""/>
                </v:shape>
                <o:OLEObject Type="Embed" ProgID="Equation.DSMT4" ShapeID="_x0000_i1291" DrawAspect="Content" ObjectID="_1700939047" r:id="rId86"/>
              </w:objec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lang w:val="en-US"/>
              </w:rPr>
              <w:t>Fe(OH)</w: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vertAlign w:val="subscript"/>
                <w:lang w:val="en-US"/>
              </w:rPr>
              <w:t>3</w:t>
            </w:r>
          </w:p>
          <w:p w14:paraId="7022362F" w14:textId="10A16505" w:rsidR="00CE195C" w:rsidRPr="00CE195C" w:rsidRDefault="00CE195C" w:rsidP="00CE195C">
            <w:pPr>
              <w:numPr>
                <w:ilvl w:val="0"/>
                <w:numId w:val="47"/>
              </w:numPr>
              <w:rPr>
                <w:color w:val="000000" w:themeColor="text1"/>
                <w:sz w:val="16"/>
                <w:szCs w:val="20"/>
              </w:rPr>
            </w:pPr>
            <w:r w:rsidRPr="00CE195C">
              <w:rPr>
                <w:color w:val="000000" w:themeColor="text1"/>
                <w:sz w:val="16"/>
                <w:szCs w:val="20"/>
              </w:rPr>
              <w:t>FeCl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35" w:dyaOrig="345" w14:anchorId="76C3C259">
                <v:shape id="_x0000_i1292" type="#_x0000_t75" style="width:36.75pt;height:17.25pt" o:ole="">
                  <v:imagedata r:id="rId9" o:title=""/>
                </v:shape>
                <o:OLEObject Type="Embed" ProgID="Equation.DSMT4" ShapeID="_x0000_i1292" DrawAspect="Content" ObjectID="_1700939048" r:id="rId87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 Fe(OH)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F03C080">
                <v:shape id="_x0000_i1293" type="#_x0000_t75" style="width:39pt;height:17.25pt" o:ole="">
                  <v:imagedata r:id="rId20" o:title=""/>
                </v:shape>
                <o:OLEObject Type="Embed" ProgID="Equation.DSMT4" ShapeID="_x0000_i1293" DrawAspect="Content" ObjectID="_1700939049" r:id="rId88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FeSO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4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DFCC531">
                <v:shape id="_x0000_i1294" type="#_x0000_t75" style="width:39pt;height:17.25pt" o:ole="">
                  <v:imagedata r:id="rId22" o:title=""/>
                </v:shape>
                <o:OLEObject Type="Embed" ProgID="Equation.DSMT4" ShapeID="_x0000_i1294" DrawAspect="Content" ObjectID="_1700939050" r:id="rId89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 Fe(NO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color w:val="000000" w:themeColor="text1"/>
                <w:sz w:val="16"/>
                <w:szCs w:val="20"/>
              </w:rPr>
              <w:t>)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2</w: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4525C8B6">
                <v:shape id="_x0000_i1295" type="#_x0000_t75" style="width:39pt;height:17.25pt" o:ole="">
                  <v:imagedata r:id="rId24" o:title=""/>
                </v:shape>
                <o:OLEObject Type="Embed" ProgID="Equation.DSMT4" ShapeID="_x0000_i1295" DrawAspect="Content" ObjectID="_1700939051" r:id="rId90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 xml:space="preserve">Fe 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80" w:dyaOrig="345" w14:anchorId="5591B4C6">
                <v:shape id="_x0000_i1296" type="#_x0000_t75" style="width:39pt;height:17.25pt" o:ole="">
                  <v:imagedata r:id="rId26" o:title=""/>
                </v:shape>
                <o:OLEObject Type="Embed" ProgID="Equation.DSMT4" ShapeID="_x0000_i1296" DrawAspect="Content" ObjectID="_1700939052" r:id="rId91"/>
              </w:object>
            </w:r>
            <w:r w:rsidRPr="00CE195C">
              <w:rPr>
                <w:color w:val="000000" w:themeColor="text1"/>
                <w:sz w:val="16"/>
                <w:szCs w:val="20"/>
              </w:rPr>
              <w:t>FeCl</w:t>
            </w:r>
            <w:r w:rsidRPr="00CE195C">
              <w:rPr>
                <w:color w:val="000000" w:themeColor="text1"/>
                <w:sz w:val="16"/>
                <w:szCs w:val="20"/>
                <w:vertAlign w:val="subscript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position w:val="-6"/>
                <w:sz w:val="16"/>
                <w:szCs w:val="20"/>
              </w:rPr>
              <w:object w:dxaOrig="740" w:dyaOrig="320" w14:anchorId="51D0F4C8">
                <v:shape id="_x0000_i1297" type="#_x0000_t75" style="width:37pt;height:16pt" o:ole="">
                  <v:imagedata r:id="rId79" o:title=""/>
                </v:shape>
                <o:OLEObject Type="Embed" ProgID="Equation.DSMT4" ShapeID="_x0000_i1297" DrawAspect="Content" ObjectID="_1700939053" r:id="rId92"/>
              </w:objec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lang w:val="en-US"/>
              </w:rPr>
              <w:t>Fe(NO</w: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vertAlign w:val="subscript"/>
                <w:lang w:val="en-US"/>
              </w:rPr>
              <w:t>3</w: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lang w:val="en-US"/>
              </w:rPr>
              <w:t>)</w:t>
            </w:r>
            <w:r w:rsidRPr="00CE195C">
              <w:rPr>
                <w:rFonts w:cs="Arial"/>
                <w:bCs/>
                <w:color w:val="000000" w:themeColor="text1"/>
                <w:kern w:val="32"/>
                <w:sz w:val="16"/>
                <w:szCs w:val="20"/>
                <w:vertAlign w:val="subscript"/>
                <w:lang w:val="en-US"/>
              </w:rPr>
              <w:t>3</w:t>
            </w:r>
          </w:p>
          <w:p w14:paraId="6550BB24" w14:textId="77777777" w:rsidR="00CE195C" w:rsidRPr="00CE195C" w:rsidRDefault="00CE195C" w:rsidP="00CE195C">
            <w:pPr>
              <w:rPr>
                <w:b/>
                <w:color w:val="FF0000"/>
                <w:szCs w:val="32"/>
                <w:u w:val="single"/>
              </w:rPr>
            </w:pPr>
            <w:r w:rsidRPr="00CE195C">
              <w:rPr>
                <w:b/>
                <w:color w:val="FF0000"/>
                <w:szCs w:val="32"/>
                <w:u w:val="single"/>
              </w:rPr>
              <w:t>DẠNG 2: MÔ TẢ HIỆN TƯỢNG VÀ VIẾT PTHH</w:t>
            </w:r>
          </w:p>
          <w:tbl>
            <w:tblPr>
              <w:tblW w:w="105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84"/>
              <w:gridCol w:w="5414"/>
            </w:tblGrid>
            <w:tr w:rsidR="00CE195C" w:rsidRPr="00CE195C" w14:paraId="090F05F8" w14:textId="77777777" w:rsidTr="00361939">
              <w:trPr>
                <w:trHeight w:val="1753"/>
              </w:trPr>
              <w:tc>
                <w:tcPr>
                  <w:tcW w:w="51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5283449" w14:textId="77777777" w:rsidR="00CE195C" w:rsidRPr="00CE195C" w:rsidRDefault="00CE195C" w:rsidP="00CE195C">
                  <w:pPr>
                    <w:numPr>
                      <w:ilvl w:val="0"/>
                      <w:numId w:val="27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84"/>
                    </w:tabs>
                    <w:ind w:left="0" w:firstLine="0"/>
                    <w:jc w:val="both"/>
                    <w:rPr>
                      <w:rFonts w:cs="Arial"/>
                      <w:b/>
                      <w:bCs/>
                      <w:color w:val="000000" w:themeColor="text1"/>
                      <w:kern w:val="32"/>
                      <w:szCs w:val="26"/>
                      <w:u w:val="single"/>
                      <w:lang w:val="da-DK"/>
                    </w:rPr>
                  </w:pPr>
                  <w:r w:rsidRPr="00CE195C">
                    <w:rPr>
                      <w:b/>
                      <w:bCs/>
                      <w:color w:val="000000" w:themeColor="text1"/>
                      <w:szCs w:val="26"/>
                      <w:u w:val="single"/>
                      <w:lang w:val="da-DK"/>
                    </w:rPr>
                    <w:t>Một số dung dịch có màu đặc trưng:</w:t>
                  </w:r>
                </w:p>
                <w:p w14:paraId="526AB70D" w14:textId="77777777" w:rsidR="00CE195C" w:rsidRPr="00CE195C" w:rsidRDefault="00CE195C" w:rsidP="00CE195C">
                  <w:pPr>
                    <w:numPr>
                      <w:ilvl w:val="0"/>
                      <w:numId w:val="42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567"/>
                    </w:tabs>
                    <w:ind w:left="0" w:firstLine="284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xanh lam: hợp chất muối Cu (II)</w:t>
                  </w:r>
                  <w:r w:rsidRPr="00CE195C">
                    <w:rPr>
                      <w:color w:val="000000" w:themeColor="text1"/>
                    </w:rPr>
                    <w:t xml:space="preserve">  </w:t>
                  </w:r>
                </w:p>
                <w:p w14:paraId="62FD4217" w14:textId="77777777" w:rsidR="00CE195C" w:rsidRPr="00CE195C" w:rsidRDefault="00CE195C" w:rsidP="00CE195C">
                  <w:pPr>
                    <w:numPr>
                      <w:ilvl w:val="0"/>
                      <w:numId w:val="42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567"/>
                    </w:tabs>
                    <w:ind w:left="0" w:firstLine="284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xanh lục nhạt: hợp chất muối Fe (II)</w:t>
                  </w:r>
                  <w:r w:rsidRPr="00CE195C">
                    <w:rPr>
                      <w:color w:val="000000" w:themeColor="text1"/>
                    </w:rPr>
                    <w:t xml:space="preserve"> </w:t>
                  </w:r>
                </w:p>
                <w:p w14:paraId="28DD5A6D" w14:textId="77777777" w:rsidR="00CE195C" w:rsidRPr="00CE195C" w:rsidRDefault="00CE195C" w:rsidP="00CE195C">
                  <w:pPr>
                    <w:numPr>
                      <w:ilvl w:val="0"/>
                      <w:numId w:val="42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567"/>
                    </w:tabs>
                    <w:ind w:left="0" w:firstLine="284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vàng nâu: hợp chất muối Fe (III)</w:t>
                  </w:r>
                  <w:r w:rsidRPr="00CE195C">
                    <w:rPr>
                      <w:color w:val="000000" w:themeColor="text1"/>
                    </w:rPr>
                    <w:t xml:space="preserve">  </w:t>
                  </w:r>
                </w:p>
                <w:p w14:paraId="4EE2DAEB" w14:textId="77777777" w:rsidR="00CE195C" w:rsidRPr="00CE195C" w:rsidRDefault="00CE195C" w:rsidP="00CE195C">
                  <w:pPr>
                    <w:numPr>
                      <w:ilvl w:val="0"/>
                      <w:numId w:val="42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567"/>
                    </w:tabs>
                    <w:ind w:left="0" w:firstLine="284"/>
                    <w:jc w:val="both"/>
                    <w:rPr>
                      <w:rFonts w:cs="Arial"/>
                      <w:b/>
                      <w:bCs/>
                      <w:color w:val="000000" w:themeColor="text1"/>
                      <w:kern w:val="32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Không màu: muối Al, muối Zn, muối Mg, muối Ag, muối Na,K.</w:t>
                  </w:r>
                  <w:r w:rsidRPr="00CE195C">
                    <w:rPr>
                      <w:b/>
                      <w:bCs/>
                      <w:color w:val="000000" w:themeColor="text1"/>
                      <w:szCs w:val="26"/>
                      <w:lang w:val="da-DK"/>
                    </w:rPr>
                    <w:t xml:space="preserve">    </w:t>
                  </w:r>
                </w:p>
              </w:tc>
              <w:tc>
                <w:tcPr>
                  <w:tcW w:w="5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F5429C" w14:textId="77777777" w:rsidR="00CE195C" w:rsidRPr="00CE195C" w:rsidRDefault="00CE195C" w:rsidP="00CE195C">
                  <w:pPr>
                    <w:numPr>
                      <w:ilvl w:val="0"/>
                      <w:numId w:val="27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47"/>
                    </w:tabs>
                    <w:ind w:left="0" w:firstLine="0"/>
                    <w:jc w:val="both"/>
                    <w:rPr>
                      <w:rFonts w:cs="Arial"/>
                      <w:b/>
                      <w:bCs/>
                      <w:color w:val="000000" w:themeColor="text1"/>
                      <w:kern w:val="32"/>
                      <w:szCs w:val="26"/>
                      <w:u w:val="single"/>
                      <w:lang w:val="da-DK"/>
                    </w:rPr>
                  </w:pPr>
                  <w:r w:rsidRPr="00CE195C">
                    <w:rPr>
                      <w:b/>
                      <w:bCs/>
                      <w:color w:val="000000" w:themeColor="text1"/>
                      <w:szCs w:val="26"/>
                      <w:u w:val="single"/>
                      <w:lang w:val="da-DK"/>
                    </w:rPr>
                    <w:t>Một số chất kết tủa có màu:</w:t>
                  </w:r>
                </w:p>
                <w:p w14:paraId="2F094153" w14:textId="77777777" w:rsidR="00CE195C" w:rsidRPr="00CE195C" w:rsidRDefault="00CE195C" w:rsidP="00CE195C">
                  <w:pPr>
                    <w:numPr>
                      <w:ilvl w:val="0"/>
                      <w:numId w:val="43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47"/>
                    </w:tabs>
                    <w:ind w:left="0" w:firstLine="0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trắng: BaSO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4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↓,CaCO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3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↓,CaSO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3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↓, AgCl↓</w:t>
                  </w:r>
                </w:p>
                <w:p w14:paraId="111BE14D" w14:textId="77777777" w:rsidR="00CE195C" w:rsidRPr="00CE195C" w:rsidRDefault="00CE195C" w:rsidP="00CE195C">
                  <w:pPr>
                    <w:numPr>
                      <w:ilvl w:val="0"/>
                      <w:numId w:val="43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47"/>
                    </w:tabs>
                    <w:ind w:left="0" w:firstLine="0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xanh lam: Cu(OH)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2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↓.</w:t>
                  </w:r>
                </w:p>
                <w:p w14:paraId="759EF9C5" w14:textId="77777777" w:rsidR="00CE195C" w:rsidRPr="00CE195C" w:rsidRDefault="00CE195C" w:rsidP="00CE195C">
                  <w:pPr>
                    <w:numPr>
                      <w:ilvl w:val="0"/>
                      <w:numId w:val="43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47"/>
                    </w:tabs>
                    <w:ind w:left="0" w:firstLine="0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lục nhạt: Fe(OH)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2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↓.</w:t>
                  </w:r>
                </w:p>
                <w:p w14:paraId="6EE1009C" w14:textId="77777777" w:rsidR="00CE195C" w:rsidRPr="00CE195C" w:rsidRDefault="00CE195C" w:rsidP="00CE195C">
                  <w:pPr>
                    <w:numPr>
                      <w:ilvl w:val="0"/>
                      <w:numId w:val="43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47"/>
                    </w:tabs>
                    <w:ind w:left="0" w:firstLine="0"/>
                    <w:jc w:val="both"/>
                    <w:rPr>
                      <w:bCs/>
                      <w:color w:val="000000" w:themeColor="text1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Màu nâu đỏ: Fe(OH)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3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↓.</w:t>
                  </w:r>
                </w:p>
                <w:p w14:paraId="48E15F3A" w14:textId="77777777" w:rsidR="00CE195C" w:rsidRPr="00CE195C" w:rsidRDefault="00CE195C" w:rsidP="00CE195C">
                  <w:pPr>
                    <w:numPr>
                      <w:ilvl w:val="0"/>
                      <w:numId w:val="43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21" w:color="auto"/>
                    </w:pBdr>
                    <w:tabs>
                      <w:tab w:val="left" w:pos="247"/>
                    </w:tabs>
                    <w:ind w:left="0" w:firstLine="0"/>
                    <w:jc w:val="both"/>
                    <w:rPr>
                      <w:rFonts w:cs="Arial"/>
                      <w:b/>
                      <w:bCs/>
                      <w:color w:val="000000" w:themeColor="text1"/>
                      <w:kern w:val="32"/>
                      <w:szCs w:val="26"/>
                      <w:lang w:val="da-DK"/>
                    </w:rPr>
                  </w:pP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Keo trắng: Al(OH)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3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↓, Zn(OH)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2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↓, Mg(OH)</w:t>
                  </w:r>
                  <w:r w:rsidRPr="00CE195C">
                    <w:rPr>
                      <w:bCs/>
                      <w:color w:val="000000" w:themeColor="text1"/>
                      <w:szCs w:val="26"/>
                      <w:vertAlign w:val="subscript"/>
                      <w:lang w:val="da-DK"/>
                    </w:rPr>
                    <w:t>2</w:t>
                  </w:r>
                  <w:r w:rsidRPr="00CE195C">
                    <w:rPr>
                      <w:bCs/>
                      <w:color w:val="000000" w:themeColor="text1"/>
                      <w:szCs w:val="26"/>
                      <w:lang w:val="da-DK"/>
                    </w:rPr>
                    <w:t>↓</w:t>
                  </w:r>
                </w:p>
              </w:tc>
            </w:tr>
          </w:tbl>
          <w:p w14:paraId="2064C307" w14:textId="77777777" w:rsidR="00CE195C" w:rsidRPr="00CE195C" w:rsidRDefault="00CE195C" w:rsidP="00CE195C">
            <w:pPr>
              <w:ind w:left="1080" w:hanging="1080"/>
              <w:rPr>
                <w:bCs/>
                <w:color w:val="000000" w:themeColor="text1"/>
                <w:kern w:val="32"/>
              </w:rPr>
            </w:pPr>
            <w:r w:rsidRPr="00CE195C">
              <w:rPr>
                <w:b/>
                <w:color w:val="000000" w:themeColor="text1"/>
                <w:u w:val="single"/>
              </w:rPr>
              <w:t>Câu 2:</w:t>
            </w:r>
            <w:r w:rsidRPr="00CE195C">
              <w:rPr>
                <w:b/>
                <w:color w:val="000000" w:themeColor="text1"/>
              </w:rPr>
              <w:tab/>
            </w:r>
            <w:r w:rsidRPr="00CE195C">
              <w:rPr>
                <w:color w:val="000000" w:themeColor="text1"/>
              </w:rPr>
              <w:t>Hãy cho biết hiện tượng xảy ra và viết phương trình phản ứng khi cho:</w:t>
            </w:r>
          </w:p>
          <w:p w14:paraId="549AA567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 xml:space="preserve">Dung dịch </w:t>
            </w:r>
            <w:r w:rsidRPr="00CE195C">
              <w:rPr>
                <w:color w:val="000000" w:themeColor="text1"/>
                <w:lang w:val="en-US"/>
              </w:rPr>
              <w:t>hydroch</w:t>
            </w:r>
            <w:r w:rsidRPr="00CE195C">
              <w:rPr>
                <w:color w:val="000000" w:themeColor="text1"/>
              </w:rPr>
              <w:t xml:space="preserve">loric </w:t>
            </w:r>
            <w:r w:rsidRPr="00CE195C">
              <w:rPr>
                <w:color w:val="000000" w:themeColor="text1"/>
                <w:lang w:val="en-US"/>
              </w:rPr>
              <w:t xml:space="preserve">acid HCl </w:t>
            </w:r>
            <w:r w:rsidRPr="00CE195C">
              <w:rPr>
                <w:color w:val="000000" w:themeColor="text1"/>
              </w:rPr>
              <w:t xml:space="preserve">vào ống nghiệm chứa bột </w:t>
            </w:r>
            <w:r w:rsidRPr="00CE195C">
              <w:rPr>
                <w:color w:val="000000" w:themeColor="text1"/>
                <w:lang w:val="en-US"/>
              </w:rPr>
              <w:t>copper (II) oxide CuO</w:t>
            </w:r>
            <w:r w:rsidRPr="00CE195C">
              <w:rPr>
                <w:color w:val="000000" w:themeColor="text1"/>
              </w:rPr>
              <w:t>.</w:t>
            </w:r>
          </w:p>
          <w:p w14:paraId="5F3E3BCE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  <w:lang w:val="en-US"/>
              </w:rPr>
              <w:t>Sul</w:t>
            </w:r>
            <w:r w:rsidRPr="00CE195C">
              <w:rPr>
                <w:color w:val="000000" w:themeColor="text1"/>
              </w:rPr>
              <w:t>furic</w:t>
            </w:r>
            <w:r w:rsidRPr="00CE195C">
              <w:rPr>
                <w:color w:val="000000" w:themeColor="text1"/>
                <w:lang w:val="en-US"/>
              </w:rPr>
              <w:t xml:space="preserve"> acid H</w:t>
            </w:r>
            <w:r w:rsidRPr="00CE195C">
              <w:rPr>
                <w:color w:val="000000" w:themeColor="text1"/>
                <w:vertAlign w:val="subscript"/>
                <w:lang w:val="en-US"/>
              </w:rPr>
              <w:t>2</w:t>
            </w:r>
            <w:r w:rsidRPr="00CE195C">
              <w:rPr>
                <w:color w:val="000000" w:themeColor="text1"/>
                <w:lang w:val="en-US"/>
              </w:rPr>
              <w:t>SO</w:t>
            </w:r>
            <w:r w:rsidRPr="00CE195C">
              <w:rPr>
                <w:color w:val="000000" w:themeColor="text1"/>
                <w:vertAlign w:val="subscript"/>
                <w:lang w:val="en-US"/>
              </w:rPr>
              <w:t>4</w:t>
            </w:r>
            <w:r w:rsidRPr="00CE195C">
              <w:rPr>
                <w:color w:val="000000" w:themeColor="text1"/>
              </w:rPr>
              <w:t xml:space="preserve"> đặc vào ống nghiệm chứa kim loại </w:t>
            </w:r>
            <w:r w:rsidRPr="00CE195C">
              <w:rPr>
                <w:color w:val="000000" w:themeColor="text1"/>
                <w:lang w:val="en-US"/>
              </w:rPr>
              <w:t xml:space="preserve">copper </w:t>
            </w:r>
            <w:r w:rsidRPr="00CE195C">
              <w:rPr>
                <w:color w:val="000000" w:themeColor="text1"/>
              </w:rPr>
              <w:t>Cu và đun nóng.</w:t>
            </w:r>
          </w:p>
          <w:p w14:paraId="6E799EBE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Dung dịch</w:t>
            </w:r>
            <w:r w:rsidRPr="00CE195C">
              <w:rPr>
                <w:color w:val="000000" w:themeColor="text1"/>
                <w:lang w:val="en-US"/>
              </w:rPr>
              <w:t xml:space="preserve"> Barium chloride</w:t>
            </w:r>
            <w:r w:rsidRPr="00CE195C">
              <w:rPr>
                <w:color w:val="000000" w:themeColor="text1"/>
              </w:rPr>
              <w:t xml:space="preserve"> BaCl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 xml:space="preserve"> vào ống nghiệm chứa dd </w:t>
            </w:r>
            <w:r w:rsidRPr="00CE195C">
              <w:rPr>
                <w:color w:val="000000" w:themeColor="text1"/>
                <w:lang w:val="en-US"/>
              </w:rPr>
              <w:t xml:space="preserve">Sodium sulfate </w:t>
            </w:r>
            <w:r w:rsidRPr="00CE195C">
              <w:rPr>
                <w:color w:val="000000" w:themeColor="text1"/>
              </w:rPr>
              <w:t>Na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SO</w:t>
            </w:r>
            <w:r w:rsidRPr="00CE195C">
              <w:rPr>
                <w:color w:val="000000" w:themeColor="text1"/>
                <w:vertAlign w:val="subscript"/>
              </w:rPr>
              <w:t>4</w:t>
            </w:r>
            <w:r w:rsidRPr="00CE195C">
              <w:rPr>
                <w:color w:val="000000" w:themeColor="text1"/>
              </w:rPr>
              <w:t>.</w:t>
            </w:r>
          </w:p>
          <w:p w14:paraId="776B5FB1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 xml:space="preserve">Dung dịch </w:t>
            </w:r>
            <w:r w:rsidRPr="00CE195C">
              <w:rPr>
                <w:color w:val="000000" w:themeColor="text1"/>
                <w:lang w:val="en-US"/>
              </w:rPr>
              <w:t xml:space="preserve">Barium chloride </w:t>
            </w:r>
            <w:r w:rsidRPr="00CE195C">
              <w:rPr>
                <w:color w:val="000000" w:themeColor="text1"/>
              </w:rPr>
              <w:t>BaCl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 xml:space="preserve"> vào ống nghiệm chứa dd </w:t>
            </w:r>
            <w:r w:rsidRPr="00CE195C">
              <w:rPr>
                <w:color w:val="000000" w:themeColor="text1"/>
                <w:lang w:val="en-US"/>
              </w:rPr>
              <w:t xml:space="preserve">Sodium carbonate </w:t>
            </w:r>
            <w:r w:rsidRPr="00CE195C">
              <w:rPr>
                <w:color w:val="000000" w:themeColor="text1"/>
              </w:rPr>
              <w:t>Na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CO</w:t>
            </w:r>
            <w:r w:rsidRPr="00CE195C">
              <w:rPr>
                <w:color w:val="000000" w:themeColor="text1"/>
                <w:vertAlign w:val="subscript"/>
              </w:rPr>
              <w:t>3</w:t>
            </w:r>
            <w:r w:rsidRPr="00CE195C">
              <w:rPr>
                <w:color w:val="000000" w:themeColor="text1"/>
              </w:rPr>
              <w:t>.</w:t>
            </w:r>
          </w:p>
          <w:p w14:paraId="379801D4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 xml:space="preserve">Dung dịch </w:t>
            </w:r>
            <w:r w:rsidRPr="00CE195C">
              <w:rPr>
                <w:color w:val="000000" w:themeColor="text1"/>
                <w:lang w:val="en-US"/>
              </w:rPr>
              <w:t xml:space="preserve">silver nitrate </w:t>
            </w:r>
            <w:r w:rsidRPr="00CE195C">
              <w:rPr>
                <w:color w:val="000000" w:themeColor="text1"/>
              </w:rPr>
              <w:t>AgNO</w:t>
            </w:r>
            <w:r w:rsidRPr="00CE195C">
              <w:rPr>
                <w:color w:val="000000" w:themeColor="text1"/>
                <w:vertAlign w:val="subscript"/>
              </w:rPr>
              <w:t>3</w:t>
            </w:r>
            <w:r w:rsidRPr="00CE195C">
              <w:rPr>
                <w:color w:val="000000" w:themeColor="text1"/>
              </w:rPr>
              <w:t xml:space="preserve"> vào ống nghiệm chứa dd </w:t>
            </w:r>
            <w:r w:rsidRPr="00CE195C">
              <w:rPr>
                <w:color w:val="000000" w:themeColor="text1"/>
                <w:lang w:val="en-US"/>
              </w:rPr>
              <w:t xml:space="preserve">sodium chloride </w:t>
            </w:r>
            <w:r w:rsidRPr="00CE195C">
              <w:rPr>
                <w:color w:val="000000" w:themeColor="text1"/>
              </w:rPr>
              <w:t>NaCl.</w:t>
            </w:r>
          </w:p>
          <w:p w14:paraId="158E3636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Dung dịch NaOH vào ống nghiệm chứa dd CuSO</w:t>
            </w:r>
            <w:r w:rsidRPr="00CE195C">
              <w:rPr>
                <w:color w:val="000000" w:themeColor="text1"/>
                <w:vertAlign w:val="subscript"/>
              </w:rPr>
              <w:t>4</w:t>
            </w:r>
            <w:r w:rsidRPr="00CE195C">
              <w:rPr>
                <w:color w:val="000000" w:themeColor="text1"/>
              </w:rPr>
              <w:t xml:space="preserve"> .</w:t>
            </w:r>
          </w:p>
          <w:p w14:paraId="5A5264A0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Dung dịch HCl vào ống nghiệm chứa dd Na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CO</w:t>
            </w:r>
            <w:r w:rsidRPr="00CE195C">
              <w:rPr>
                <w:color w:val="000000" w:themeColor="text1"/>
                <w:vertAlign w:val="subscript"/>
              </w:rPr>
              <w:t>3</w:t>
            </w:r>
            <w:r w:rsidRPr="00CE195C">
              <w:rPr>
                <w:color w:val="000000" w:themeColor="text1"/>
              </w:rPr>
              <w:t xml:space="preserve"> .</w:t>
            </w:r>
          </w:p>
          <w:p w14:paraId="7964374C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Dung dịch H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SO</w:t>
            </w:r>
            <w:r w:rsidRPr="00CE195C">
              <w:rPr>
                <w:color w:val="000000" w:themeColor="text1"/>
                <w:vertAlign w:val="subscript"/>
              </w:rPr>
              <w:t>4</w:t>
            </w:r>
            <w:r w:rsidRPr="00CE195C">
              <w:rPr>
                <w:color w:val="000000" w:themeColor="text1"/>
              </w:rPr>
              <w:t xml:space="preserve"> vào ống nghiệm chứa dd Na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SO</w:t>
            </w:r>
            <w:r w:rsidRPr="00CE195C">
              <w:rPr>
                <w:color w:val="000000" w:themeColor="text1"/>
                <w:vertAlign w:val="subscript"/>
              </w:rPr>
              <w:t>3</w:t>
            </w:r>
            <w:r w:rsidRPr="00CE195C">
              <w:rPr>
                <w:color w:val="000000" w:themeColor="text1"/>
              </w:rPr>
              <w:t xml:space="preserve"> .</w:t>
            </w:r>
          </w:p>
          <w:p w14:paraId="5830696D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Dây đồng vào dd AgNO</w:t>
            </w:r>
            <w:r w:rsidRPr="00CE195C">
              <w:rPr>
                <w:color w:val="000000" w:themeColor="text1"/>
                <w:vertAlign w:val="subscript"/>
              </w:rPr>
              <w:t>3</w:t>
            </w:r>
            <w:r w:rsidRPr="00CE195C">
              <w:rPr>
                <w:color w:val="000000" w:themeColor="text1"/>
              </w:rPr>
              <w:t>.</w:t>
            </w:r>
          </w:p>
          <w:p w14:paraId="7B2C24AA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Rắc bột Al trên ngọn lửa đèn cồn.</w:t>
            </w:r>
          </w:p>
          <w:p w14:paraId="38D7F6EE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Cho thanh nhôm vào dd CuCl</w:t>
            </w:r>
            <w:r w:rsidRPr="00CE195C">
              <w:rPr>
                <w:color w:val="000000" w:themeColor="text1"/>
                <w:vertAlign w:val="subscript"/>
              </w:rPr>
              <w:t>2.</w:t>
            </w:r>
          </w:p>
          <w:p w14:paraId="4248F629" w14:textId="44D9EA3F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Cho mẫu nhôm vào ống nghiệm chứa H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SO</w:t>
            </w:r>
            <w:r w:rsidRPr="00CE195C">
              <w:rPr>
                <w:color w:val="000000" w:themeColor="text1"/>
                <w:vertAlign w:val="subscript"/>
              </w:rPr>
              <w:t>4</w:t>
            </w:r>
            <w:r w:rsidRPr="00CE195C">
              <w:rPr>
                <w:color w:val="000000" w:themeColor="text1"/>
              </w:rPr>
              <w:t xml:space="preserve"> đặc nguội.</w:t>
            </w:r>
            <w:r w:rsidRPr="00CE195C">
              <w:rPr>
                <w:color w:val="000000" w:themeColor="text1"/>
                <w:lang w:val="en-US"/>
              </w:rPr>
              <w:t xml:space="preserve"> </w:t>
            </w:r>
          </w:p>
          <w:p w14:paraId="041868F3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Cho viên Natri vào cốc nước cất có pha dd phenolphtalein.</w:t>
            </w:r>
          </w:p>
          <w:p w14:paraId="4BA4FC53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 xml:space="preserve">Nhỏ từng giọt dd </w:t>
            </w:r>
            <w:r w:rsidRPr="00CE195C">
              <w:rPr>
                <w:color w:val="000000" w:themeColor="text1"/>
                <w:lang w:val="en-US"/>
              </w:rPr>
              <w:t>Sodium hydroxide NaOH</w:t>
            </w:r>
            <w:r w:rsidRPr="00CE195C">
              <w:rPr>
                <w:color w:val="000000" w:themeColor="text1"/>
              </w:rPr>
              <w:t xml:space="preserve"> vào dd </w:t>
            </w:r>
            <w:r w:rsidRPr="00CE195C">
              <w:rPr>
                <w:color w:val="000000" w:themeColor="text1"/>
                <w:lang w:val="en-US"/>
              </w:rPr>
              <w:t>iron (III) chloride FeCl</w:t>
            </w:r>
            <w:r w:rsidRPr="00CE195C">
              <w:rPr>
                <w:color w:val="000000" w:themeColor="text1"/>
                <w:vertAlign w:val="subscript"/>
                <w:lang w:val="en-US"/>
              </w:rPr>
              <w:t>3</w:t>
            </w:r>
          </w:p>
          <w:p w14:paraId="396F2FC8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Đốt dây sắt trong khí Ox</w:t>
            </w:r>
            <w:r w:rsidRPr="00CE195C">
              <w:rPr>
                <w:color w:val="000000" w:themeColor="text1"/>
                <w:lang w:val="en-US"/>
              </w:rPr>
              <w:t>ygen O</w:t>
            </w:r>
            <w:r w:rsidRPr="00CE195C">
              <w:rPr>
                <w:color w:val="000000" w:themeColor="text1"/>
                <w:vertAlign w:val="subscript"/>
                <w:lang w:val="en-US"/>
              </w:rPr>
              <w:t>2</w:t>
            </w:r>
          </w:p>
          <w:p w14:paraId="5F1A6E1D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Đốt dây sắt trong khí C</w:t>
            </w:r>
            <w:r w:rsidRPr="00CE195C">
              <w:rPr>
                <w:color w:val="000000" w:themeColor="text1"/>
                <w:lang w:val="en-US"/>
              </w:rPr>
              <w:t>hlorine Cl</w:t>
            </w:r>
            <w:r w:rsidRPr="00CE195C">
              <w:rPr>
                <w:color w:val="000000" w:themeColor="text1"/>
                <w:vertAlign w:val="subscript"/>
                <w:lang w:val="en-US"/>
              </w:rPr>
              <w:t>2</w:t>
            </w:r>
          </w:p>
          <w:p w14:paraId="752295BC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Cho đinh sắt vào dd CuSO</w:t>
            </w:r>
            <w:r w:rsidRPr="00CE195C">
              <w:rPr>
                <w:color w:val="000000" w:themeColor="text1"/>
                <w:vertAlign w:val="subscript"/>
              </w:rPr>
              <w:t>4</w:t>
            </w:r>
            <w:r w:rsidRPr="00CE195C">
              <w:rPr>
                <w:color w:val="000000" w:themeColor="text1"/>
              </w:rPr>
              <w:t>.</w:t>
            </w:r>
          </w:p>
          <w:p w14:paraId="47CF2C9F" w14:textId="77777777" w:rsidR="00CE195C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Cho đinh sắt vào dd axit sunfuric loãng.</w:t>
            </w:r>
          </w:p>
          <w:p w14:paraId="2D576C61" w14:textId="77777777" w:rsidR="00E10D00" w:rsidRPr="00CE195C" w:rsidRDefault="00CE195C" w:rsidP="00CE195C">
            <w:pPr>
              <w:numPr>
                <w:ilvl w:val="0"/>
                <w:numId w:val="44"/>
              </w:num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  <w:r w:rsidRPr="00CE195C">
              <w:rPr>
                <w:color w:val="000000" w:themeColor="text1"/>
              </w:rPr>
              <w:t>Cho mẫu sắt vào ống nghiệm chứa H</w:t>
            </w:r>
            <w:r w:rsidRPr="00CE195C">
              <w:rPr>
                <w:color w:val="000000" w:themeColor="text1"/>
                <w:vertAlign w:val="subscript"/>
              </w:rPr>
              <w:t>2</w:t>
            </w:r>
            <w:r w:rsidRPr="00CE195C">
              <w:rPr>
                <w:color w:val="000000" w:themeColor="text1"/>
              </w:rPr>
              <w:t>SO</w:t>
            </w:r>
            <w:r w:rsidRPr="00CE195C">
              <w:rPr>
                <w:color w:val="000000" w:themeColor="text1"/>
                <w:vertAlign w:val="subscript"/>
              </w:rPr>
              <w:t>4</w:t>
            </w:r>
            <w:r w:rsidRPr="00CE195C">
              <w:rPr>
                <w:color w:val="000000" w:themeColor="text1"/>
              </w:rPr>
              <w:t xml:space="preserve"> đặc nguội.</w:t>
            </w:r>
            <w:r w:rsidRPr="00CE195C">
              <w:rPr>
                <w:color w:val="000000" w:themeColor="text1"/>
                <w:lang w:val="en-US"/>
              </w:rPr>
              <w:t xml:space="preserve">  </w:t>
            </w:r>
          </w:p>
          <w:p w14:paraId="0CF5609B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40B4EC47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644E0478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61D5D9F5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71DB936E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00D42E64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2F3DFBF3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691F6D8E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18FEA8B8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6E7CE16C" w14:textId="77777777" w:rsid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  <w:p w14:paraId="7D3484F3" w14:textId="7C9B579B" w:rsidR="00CE195C" w:rsidRPr="00CE195C" w:rsidRDefault="00CE195C" w:rsidP="00CE195C">
            <w:pPr>
              <w:tabs>
                <w:tab w:val="left" w:pos="426"/>
              </w:tabs>
              <w:spacing w:line="276" w:lineRule="auto"/>
              <w:rPr>
                <w:color w:val="000000" w:themeColor="text1"/>
              </w:rPr>
            </w:pPr>
          </w:p>
        </w:tc>
      </w:tr>
      <w:tr w:rsidR="00831737" w:rsidRPr="00CE195C" w14:paraId="00BDD9A5" w14:textId="77777777" w:rsidTr="00145F05">
        <w:tc>
          <w:tcPr>
            <w:tcW w:w="1668" w:type="dxa"/>
          </w:tcPr>
          <w:p w14:paraId="2163C2CB" w14:textId="77777777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8590" w:type="dxa"/>
          </w:tcPr>
          <w:p w14:paraId="0B34B985" w14:textId="5B664BC4" w:rsidR="00B641E2" w:rsidRPr="00CE195C" w:rsidRDefault="00CE195C" w:rsidP="00B4193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BÀI 23: THỰC HÀNH TÍNH CHẤT HÓA HỌC CỦA NHÔM VÀ SẮT</w:t>
            </w:r>
          </w:p>
        </w:tc>
      </w:tr>
      <w:tr w:rsidR="00831737" w:rsidRPr="00CE195C" w14:paraId="5E394F99" w14:textId="77777777" w:rsidTr="00145F05">
        <w:tc>
          <w:tcPr>
            <w:tcW w:w="1668" w:type="dxa"/>
          </w:tcPr>
          <w:p w14:paraId="772DB5AE" w14:textId="77777777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Hoạt động 1</w:t>
            </w:r>
            <w:r w:rsidRPr="00CE195C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 xml:space="preserve">: </w:t>
            </w:r>
            <w:r w:rsidRPr="00CE195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  <w:t>Đọc tài liệu và thực hiện các yêu cầu.</w:t>
            </w:r>
          </w:p>
          <w:p w14:paraId="3455F8C6" w14:textId="77777777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8590" w:type="dxa"/>
          </w:tcPr>
          <w:p w14:paraId="34CB87C5" w14:textId="77777777" w:rsidR="00CE195C" w:rsidRDefault="00CE195C" w:rsidP="00CE195C">
            <w:pPr>
              <w:numPr>
                <w:ilvl w:val="0"/>
                <w:numId w:val="19"/>
              </w:numPr>
              <w:spacing w:before="60" w:after="60"/>
              <w:rPr>
                <w:sz w:val="26"/>
              </w:rPr>
            </w:pPr>
            <w:r w:rsidRPr="00F50E73">
              <w:rPr>
                <w:b/>
                <w:sz w:val="26"/>
                <w:u w:val="single"/>
              </w:rPr>
              <w:t>Thí nghiệm 1:</w:t>
            </w:r>
            <w:r w:rsidRPr="00D90DA7">
              <w:rPr>
                <w:sz w:val="26"/>
              </w:rPr>
              <w:t xml:space="preserve"> </w:t>
            </w:r>
            <w:r>
              <w:rPr>
                <w:sz w:val="26"/>
              </w:rPr>
              <w:t>Tác dụng của nhôm với khí oxi</w:t>
            </w:r>
          </w:p>
          <w:p w14:paraId="7663C530" w14:textId="0A017D92" w:rsidR="00CE195C" w:rsidRDefault="00CE195C" w:rsidP="00CE195C">
            <w:pPr>
              <w:pStyle w:val="ListParagraph"/>
              <w:spacing w:before="60" w:after="60"/>
              <w:rPr>
                <w:sz w:val="26"/>
              </w:rPr>
            </w:pPr>
            <w:hyperlink r:id="rId93" w:history="1">
              <w:r w:rsidRPr="00984203">
                <w:rPr>
                  <w:rStyle w:val="Hyperlink"/>
                  <w:sz w:val="26"/>
                </w:rPr>
                <w:t>https://www.youtube.com/watch?v=erxsTMJf1kU</w:t>
              </w:r>
            </w:hyperlink>
          </w:p>
          <w:p w14:paraId="4C26CCCF" w14:textId="5E34A073" w:rsidR="00CE195C" w:rsidRPr="00CE195C" w:rsidRDefault="00CE195C" w:rsidP="00CE195C">
            <w:pPr>
              <w:pStyle w:val="ListParagraph"/>
              <w:spacing w:before="60" w:after="60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DEC743F" wp14:editId="117DF621">
                      <wp:simplePos x="0" y="0"/>
                      <wp:positionH relativeFrom="column">
                        <wp:posOffset>3234055</wp:posOffset>
                      </wp:positionH>
                      <wp:positionV relativeFrom="paragraph">
                        <wp:posOffset>48260</wp:posOffset>
                      </wp:positionV>
                      <wp:extent cx="655320" cy="1136650"/>
                      <wp:effectExtent l="88265" t="78105" r="132715" b="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605591">
                                <a:off x="0" y="0"/>
                                <a:ext cx="655320" cy="1136650"/>
                                <a:chOff x="5624" y="7145"/>
                                <a:chExt cx="1032" cy="1790"/>
                              </a:xfrm>
                            </wpg:grpSpPr>
                            <wps:wsp>
                              <wps:cNvPr id="156" name="AutoShape 146"/>
                              <wps:cNvSpPr>
                                <a:spLocks noChangeArrowheads="1"/>
                              </wps:cNvSpPr>
                              <wps:spPr bwMode="auto">
                                <a:xfrm rot="-24498662">
                                  <a:off x="5317" y="7452"/>
                                  <a:ext cx="1646" cy="1032"/>
                                </a:xfrm>
                                <a:prstGeom prst="parallelogram">
                                  <a:avLst>
                                    <a:gd name="adj" fmla="val 3987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AutoShape 147"/>
                              <wps:cNvSpPr>
                                <a:spLocks noChangeArrowheads="1"/>
                              </wps:cNvSpPr>
                              <wps:spPr bwMode="auto">
                                <a:xfrm rot="-13734610">
                                  <a:off x="5540" y="7859"/>
                                  <a:ext cx="1654" cy="498"/>
                                </a:xfrm>
                                <a:prstGeom prst="parallelogram">
                                  <a:avLst>
                                    <a:gd name="adj" fmla="val 8303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4BE63" id="Group 155" o:spid="_x0000_s1026" style="position:absolute;margin-left:254.65pt;margin-top:3.8pt;width:51.6pt;height:89.5pt;rotation:661467fd;z-index:251660800" coordorigin="5624,7145" coordsize="1032,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Shape 146" o:spid="_x0000_s1027" type="#_x0000_t7" style="position:absolute;left:5317;top:7452;width:1646;height:1032;rotation:-31661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"/>
                      <v:shape id="AutoShape 147" o:spid="_x0000_s1028" type="#_x0000_t7" style="position:absolute;left:5540;top:7859;width:1654;height:498;rotation:85911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078C0A41" w14:textId="77777777" w:rsidR="00CE195C" w:rsidRDefault="00CE195C" w:rsidP="00CE195C">
            <w:pPr>
              <w:spacing w:before="60" w:after="60"/>
              <w:rPr>
                <w:sz w:val="26"/>
              </w:rPr>
            </w:pPr>
          </w:p>
          <w:p w14:paraId="2272060E" w14:textId="0BB3BDA6" w:rsidR="00CE195C" w:rsidRDefault="00CE195C" w:rsidP="00CE195C">
            <w:pPr>
              <w:spacing w:before="60" w:after="60"/>
              <w:rPr>
                <w:sz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73349D7A" wp14:editId="703A67F9">
                  <wp:simplePos x="0" y="0"/>
                  <wp:positionH relativeFrom="column">
                    <wp:posOffset>2607310</wp:posOffset>
                  </wp:positionH>
                  <wp:positionV relativeFrom="paragraph">
                    <wp:posOffset>167640</wp:posOffset>
                  </wp:positionV>
                  <wp:extent cx="991870" cy="1078230"/>
                  <wp:effectExtent l="0" t="0" r="0" b="762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5F0189" w14:textId="40FCADC9" w:rsidR="00CE195C" w:rsidRDefault="00CE195C" w:rsidP="00CE195C">
            <w:pPr>
              <w:spacing w:before="60" w:after="60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48A569E" wp14:editId="526327DA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141605</wp:posOffset>
                      </wp:positionV>
                      <wp:extent cx="859790" cy="172720"/>
                      <wp:effectExtent l="7620" t="53975" r="27940" b="11430"/>
                      <wp:wrapNone/>
                      <wp:docPr id="153" name="Straight Arrow Connector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979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2AC5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3" o:spid="_x0000_s1026" type="#_x0000_t32" style="position:absolute;margin-left:182.3pt;margin-top:11.15pt;width:67.7pt;height:13.6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">
                      <v:stroke endarrow="block"/>
                    </v:shape>
                  </w:pict>
                </mc:Fallback>
              </mc:AlternateContent>
            </w:r>
          </w:p>
          <w:p w14:paraId="56CA8BF5" w14:textId="77777777" w:rsidR="00CE195C" w:rsidRDefault="00CE195C" w:rsidP="00CE195C">
            <w:pPr>
              <w:spacing w:before="60" w:after="60"/>
              <w:rPr>
                <w:sz w:val="26"/>
              </w:rPr>
            </w:pP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Bột Al</w:t>
            </w:r>
          </w:p>
          <w:p w14:paraId="33680FC5" w14:textId="2BD0688C" w:rsidR="00CE195C" w:rsidRDefault="00CE195C" w:rsidP="00CE195C">
            <w:pPr>
              <w:spacing w:before="60" w:after="60"/>
              <w:rPr>
                <w:sz w:val="26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0A29CAA3" wp14:editId="7F66F4F5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31750</wp:posOffset>
                      </wp:positionV>
                      <wp:extent cx="1261745" cy="1576705"/>
                      <wp:effectExtent l="8890" t="0" r="5715" b="1397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1745" cy="1576705"/>
                                <a:chOff x="4874" y="9660"/>
                                <a:chExt cx="1987" cy="2483"/>
                              </a:xfrm>
                            </wpg:grpSpPr>
                            <wpg:grpSp>
                              <wpg:cNvPr id="85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74" y="9660"/>
                                  <a:ext cx="1987" cy="2483"/>
                                  <a:chOff x="4874" y="8895"/>
                                  <a:chExt cx="1987" cy="2483"/>
                                </a:xfrm>
                              </wpg:grpSpPr>
                              <wpg:grpSp>
                                <wpg:cNvPr id="86" name="Group 1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74" y="9679"/>
                                    <a:ext cx="1987" cy="1699"/>
                                    <a:chOff x="2700" y="2064"/>
                                    <a:chExt cx="4320" cy="5148"/>
                                  </a:xfrm>
                                </wpg:grpSpPr>
                                <wpg:grpSp>
                                  <wpg:cNvPr id="87" name="hx30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00" y="2064"/>
                                      <a:ext cx="4320" cy="5148"/>
                                      <a:chOff x="2700" y="2064"/>
                                      <a:chExt cx="4320" cy="5148"/>
                                    </a:xfrm>
                                  </wpg:grpSpPr>
                                  <wps:wsp>
                                    <wps:cNvPr id="88" name="hx30Oval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00" y="2220"/>
                                        <a:ext cx="720" cy="15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" name="hx30Rectangle 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80" y="2064"/>
                                        <a:ext cx="360" cy="15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" name="hx30Lin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20" y="2376"/>
                                        <a:ext cx="10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" name="hx30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20" y="2376"/>
                                        <a:ext cx="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2" name="hx30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00" y="2376"/>
                                        <a:ext cx="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" name="hx30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40" y="2532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4" name="hx30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40" y="2532"/>
                                        <a:ext cx="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5" name="hx30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80" y="2532"/>
                                        <a:ext cx="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6" name="hx30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40" y="2688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" name="hx30Line 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20" y="2688"/>
                                        <a:ext cx="0" cy="6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8" name="hx30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00" y="2688"/>
                                        <a:ext cx="0" cy="6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" name="hx30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140" y="3312"/>
                                        <a:ext cx="18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0" name="hx30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00" y="3312"/>
                                        <a:ext cx="18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" name="hx30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880" y="3468"/>
                                        <a:ext cx="1260" cy="4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2" name="hx30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80" y="3468"/>
                                        <a:ext cx="1260" cy="4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3" name="hx30Line 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700" y="3936"/>
                                        <a:ext cx="180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4" name="hx30Line 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40" y="3936"/>
                                        <a:ext cx="180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5" name="hx30Line 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00" y="4248"/>
                                        <a:ext cx="1080" cy="280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6" name="hx30Line 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940" y="4248"/>
                                        <a:ext cx="1080" cy="280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" name="hx30Line 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780" y="7056"/>
                                        <a:ext cx="21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8" name="hx30Lin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600" y="7056"/>
                                        <a:ext cx="18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" name="hx30Line 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0" y="7056"/>
                                        <a:ext cx="180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0" name="hx30Lin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00" y="7212"/>
                                        <a:ext cx="25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1" name="hx30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00" y="2688"/>
                                        <a:ext cx="180" cy="7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2" name="hx30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407" y="2721"/>
                                        <a:ext cx="180" cy="9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3" name="hx30Lin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040" y="2688"/>
                                        <a:ext cx="180" cy="7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4" name="hx30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144" y="2721"/>
                                        <a:ext cx="180" cy="9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5" name="hx30Line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80" y="3468"/>
                                        <a:ext cx="3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6" name="hx30Line 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00" y="3624"/>
                                        <a:ext cx="5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17" name="hx30Lin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40" y="3624"/>
                                      <a:ext cx="900" cy="3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" name="hx30Lin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3468"/>
                                      <a:ext cx="1080" cy="4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9" name="hx30Lin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0" y="4560"/>
                                      <a:ext cx="900" cy="23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" name="hx30Lin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940" y="4404"/>
                                      <a:ext cx="720" cy="21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" name="hx30Line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060" y="4248"/>
                                      <a:ext cx="180" cy="3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" name="hx30Lin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40" y="4560"/>
                                      <a:ext cx="32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" name="hx30Line 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40" y="4716"/>
                                      <a:ext cx="32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" name="hx30Lin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40" y="4872"/>
                                      <a:ext cx="32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" name="hx30Lin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5028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" name="hx30Lin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5184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7" name="hx30Line 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5340"/>
                                      <a:ext cx="27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" name="hx30Line 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0" y="5496"/>
                                      <a:ext cx="25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" name="hx30Lin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80" y="5652"/>
                                      <a:ext cx="23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0" name="hx30Line 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80" y="5808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1" name="hx30Line 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80" y="5964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" name="hx30Line 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80" y="6120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" name="hx30Line 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80" y="6276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" name="hx30Line 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6432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" name="hx30Lin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6588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6" name="hx30Lin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6744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7" name="hx30Lin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0" y="6900"/>
                                      <a:ext cx="16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8" name="hx30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20" y="3624"/>
                                      <a:ext cx="1830" cy="3302"/>
                                    </a:xfrm>
                                    <a:custGeom>
                                      <a:avLst/>
                                      <a:gdLst>
                                        <a:gd name="T0" fmla="*/ 840 w 1830"/>
                                        <a:gd name="T1" fmla="*/ 0 h 3302"/>
                                        <a:gd name="T2" fmla="*/ 480 w 1830"/>
                                        <a:gd name="T3" fmla="*/ 1404 h 3302"/>
                                        <a:gd name="T4" fmla="*/ 1380 w 1830"/>
                                        <a:gd name="T5" fmla="*/ 1560 h 3302"/>
                                        <a:gd name="T6" fmla="*/ 1740 w 1830"/>
                                        <a:gd name="T7" fmla="*/ 2028 h 3302"/>
                                        <a:gd name="T8" fmla="*/ 840 w 1830"/>
                                        <a:gd name="T9" fmla="*/ 2496 h 3302"/>
                                        <a:gd name="T10" fmla="*/ 1560 w 1830"/>
                                        <a:gd name="T11" fmla="*/ 2808 h 3302"/>
                                        <a:gd name="T12" fmla="*/ 1740 w 1830"/>
                                        <a:gd name="T13" fmla="*/ 2964 h 3302"/>
                                        <a:gd name="T14" fmla="*/ 1560 w 1830"/>
                                        <a:gd name="T15" fmla="*/ 3276 h 3302"/>
                                        <a:gd name="T16" fmla="*/ 1020 w 1830"/>
                                        <a:gd name="T17" fmla="*/ 2808 h 3302"/>
                                        <a:gd name="T18" fmla="*/ 660 w 1830"/>
                                        <a:gd name="T19" fmla="*/ 2652 h 3302"/>
                                        <a:gd name="T20" fmla="*/ 660 w 1830"/>
                                        <a:gd name="T21" fmla="*/ 2340 h 3302"/>
                                        <a:gd name="T22" fmla="*/ 1380 w 1830"/>
                                        <a:gd name="T23" fmla="*/ 1872 h 3302"/>
                                        <a:gd name="T24" fmla="*/ 120 w 1830"/>
                                        <a:gd name="T25" fmla="*/ 1716 h 3302"/>
                                        <a:gd name="T26" fmla="*/ 660 w 1830"/>
                                        <a:gd name="T27" fmla="*/ 0 h 33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1830" h="3302">
                                          <a:moveTo>
                                            <a:pt x="840" y="0"/>
                                          </a:moveTo>
                                          <a:cubicBezTo>
                                            <a:pt x="615" y="572"/>
                                            <a:pt x="390" y="1144"/>
                                            <a:pt x="480" y="1404"/>
                                          </a:cubicBezTo>
                                          <a:cubicBezTo>
                                            <a:pt x="570" y="1664"/>
                                            <a:pt x="1170" y="1456"/>
                                            <a:pt x="1380" y="1560"/>
                                          </a:cubicBezTo>
                                          <a:cubicBezTo>
                                            <a:pt x="1590" y="1664"/>
                                            <a:pt x="1830" y="1872"/>
                                            <a:pt x="1740" y="2028"/>
                                          </a:cubicBezTo>
                                          <a:cubicBezTo>
                                            <a:pt x="1650" y="2184"/>
                                            <a:pt x="870" y="2366"/>
                                            <a:pt x="840" y="2496"/>
                                          </a:cubicBezTo>
                                          <a:cubicBezTo>
                                            <a:pt x="810" y="2626"/>
                                            <a:pt x="1410" y="2730"/>
                                            <a:pt x="1560" y="2808"/>
                                          </a:cubicBezTo>
                                          <a:cubicBezTo>
                                            <a:pt x="1710" y="2886"/>
                                            <a:pt x="1740" y="2886"/>
                                            <a:pt x="1740" y="2964"/>
                                          </a:cubicBezTo>
                                          <a:cubicBezTo>
                                            <a:pt x="1740" y="3042"/>
                                            <a:pt x="1680" y="3302"/>
                                            <a:pt x="1560" y="3276"/>
                                          </a:cubicBezTo>
                                          <a:cubicBezTo>
                                            <a:pt x="1440" y="3250"/>
                                            <a:pt x="1170" y="2912"/>
                                            <a:pt x="1020" y="2808"/>
                                          </a:cubicBezTo>
                                          <a:cubicBezTo>
                                            <a:pt x="870" y="2704"/>
                                            <a:pt x="720" y="2730"/>
                                            <a:pt x="660" y="2652"/>
                                          </a:cubicBezTo>
                                          <a:cubicBezTo>
                                            <a:pt x="600" y="2574"/>
                                            <a:pt x="540" y="2470"/>
                                            <a:pt x="660" y="2340"/>
                                          </a:cubicBezTo>
                                          <a:cubicBezTo>
                                            <a:pt x="780" y="2210"/>
                                            <a:pt x="1470" y="1976"/>
                                            <a:pt x="1380" y="1872"/>
                                          </a:cubicBezTo>
                                          <a:cubicBezTo>
                                            <a:pt x="1290" y="1768"/>
                                            <a:pt x="240" y="2028"/>
                                            <a:pt x="120" y="1716"/>
                                          </a:cubicBezTo>
                                          <a:cubicBezTo>
                                            <a:pt x="0" y="1404"/>
                                            <a:pt x="330" y="702"/>
                                            <a:pt x="660" y="0"/>
                                          </a:cubicBezTo>
                                        </a:path>
                                      </a:pathLst>
                                    </a:custGeom>
                                    <a:pattFill prst="zigZ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9" name="Group 2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85" y="8895"/>
                                    <a:ext cx="348" cy="785"/>
                                    <a:chOff x="9000" y="3312"/>
                                    <a:chExt cx="1110" cy="2496"/>
                                  </a:xfrm>
                                </wpg:grpSpPr>
                                <wps:wsp>
                                  <wps:cNvPr id="140" name="Freeform 2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000" y="3312"/>
                                      <a:ext cx="1110" cy="2496"/>
                                    </a:xfrm>
                                    <a:custGeom>
                                      <a:avLst/>
                                      <a:gdLst>
                                        <a:gd name="T0" fmla="*/ 1290 w 3120"/>
                                        <a:gd name="T1" fmla="*/ 0 h 5798"/>
                                        <a:gd name="T2" fmla="*/ 30 w 3120"/>
                                        <a:gd name="T3" fmla="*/ 4836 h 5798"/>
                                        <a:gd name="T4" fmla="*/ 1470 w 3120"/>
                                        <a:gd name="T5" fmla="*/ 5772 h 5798"/>
                                        <a:gd name="T6" fmla="*/ 3090 w 3120"/>
                                        <a:gd name="T7" fmla="*/ 4836 h 5798"/>
                                        <a:gd name="T8" fmla="*/ 1290 w 3120"/>
                                        <a:gd name="T9" fmla="*/ 0 h 57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120" h="5798">
                                          <a:moveTo>
                                            <a:pt x="1290" y="0"/>
                                          </a:moveTo>
                                          <a:cubicBezTo>
                                            <a:pt x="780" y="0"/>
                                            <a:pt x="0" y="3874"/>
                                            <a:pt x="30" y="4836"/>
                                          </a:cubicBezTo>
                                          <a:cubicBezTo>
                                            <a:pt x="60" y="5798"/>
                                            <a:pt x="960" y="5772"/>
                                            <a:pt x="1470" y="5772"/>
                                          </a:cubicBezTo>
                                          <a:cubicBezTo>
                                            <a:pt x="1980" y="5772"/>
                                            <a:pt x="3120" y="5798"/>
                                            <a:pt x="3090" y="4836"/>
                                          </a:cubicBezTo>
                                          <a:cubicBezTo>
                                            <a:pt x="3060" y="3874"/>
                                            <a:pt x="1800" y="0"/>
                                            <a:pt x="129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0000"/>
                                        </a:gs>
                                        <a:gs pos="100000">
                                          <a:srgbClr val="FFCC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" name="Freeform 205"/>
                                  <wps:cNvSpPr>
                                    <a:spLocks/>
                                  </wps:cNvSpPr>
                                  <wps:spPr bwMode="auto">
                                    <a:xfrm rot="-10750570">
                                      <a:off x="9285" y="4686"/>
                                      <a:ext cx="540" cy="1118"/>
                                    </a:xfrm>
                                    <a:custGeom>
                                      <a:avLst/>
                                      <a:gdLst>
                                        <a:gd name="T0" fmla="*/ 930 w 1500"/>
                                        <a:gd name="T1" fmla="*/ 1742 h 1768"/>
                                        <a:gd name="T2" fmla="*/ 30 w 1500"/>
                                        <a:gd name="T3" fmla="*/ 494 h 1768"/>
                                        <a:gd name="T4" fmla="*/ 750 w 1500"/>
                                        <a:gd name="T5" fmla="*/ 26 h 1768"/>
                                        <a:gd name="T6" fmla="*/ 1470 w 1500"/>
                                        <a:gd name="T7" fmla="*/ 338 h 1768"/>
                                        <a:gd name="T8" fmla="*/ 930 w 1500"/>
                                        <a:gd name="T9" fmla="*/ 1742 h 17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1768">
                                          <a:moveTo>
                                            <a:pt x="930" y="1742"/>
                                          </a:moveTo>
                                          <a:cubicBezTo>
                                            <a:pt x="690" y="1768"/>
                                            <a:pt x="60" y="780"/>
                                            <a:pt x="30" y="494"/>
                                          </a:cubicBezTo>
                                          <a:cubicBezTo>
                                            <a:pt x="0" y="208"/>
                                            <a:pt x="510" y="52"/>
                                            <a:pt x="750" y="26"/>
                                          </a:cubicBezTo>
                                          <a:cubicBezTo>
                                            <a:pt x="990" y="0"/>
                                            <a:pt x="1440" y="52"/>
                                            <a:pt x="1470" y="338"/>
                                          </a:cubicBezTo>
                                          <a:cubicBezTo>
                                            <a:pt x="1500" y="624"/>
                                            <a:pt x="1170" y="1716"/>
                                            <a:pt x="930" y="174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Freeform 206"/>
                                  <wps:cNvSpPr>
                                    <a:spLocks/>
                                  </wps:cNvSpPr>
                                  <wps:spPr bwMode="auto">
                                    <a:xfrm rot="-10750570">
                                      <a:off x="9360" y="5310"/>
                                      <a:ext cx="360" cy="494"/>
                                    </a:xfrm>
                                    <a:custGeom>
                                      <a:avLst/>
                                      <a:gdLst>
                                        <a:gd name="T0" fmla="*/ 930 w 1500"/>
                                        <a:gd name="T1" fmla="*/ 1742 h 1768"/>
                                        <a:gd name="T2" fmla="*/ 30 w 1500"/>
                                        <a:gd name="T3" fmla="*/ 494 h 1768"/>
                                        <a:gd name="T4" fmla="*/ 750 w 1500"/>
                                        <a:gd name="T5" fmla="*/ 26 h 1768"/>
                                        <a:gd name="T6" fmla="*/ 1470 w 1500"/>
                                        <a:gd name="T7" fmla="*/ 338 h 1768"/>
                                        <a:gd name="T8" fmla="*/ 930 w 1500"/>
                                        <a:gd name="T9" fmla="*/ 1742 h 17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1768">
                                          <a:moveTo>
                                            <a:pt x="930" y="1742"/>
                                          </a:moveTo>
                                          <a:cubicBezTo>
                                            <a:pt x="690" y="1768"/>
                                            <a:pt x="60" y="780"/>
                                            <a:pt x="30" y="494"/>
                                          </a:cubicBezTo>
                                          <a:cubicBezTo>
                                            <a:pt x="0" y="208"/>
                                            <a:pt x="510" y="52"/>
                                            <a:pt x="750" y="26"/>
                                          </a:cubicBezTo>
                                          <a:cubicBezTo>
                                            <a:pt x="990" y="0"/>
                                            <a:pt x="1440" y="52"/>
                                            <a:pt x="1470" y="338"/>
                                          </a:cubicBezTo>
                                          <a:cubicBezTo>
                                            <a:pt x="1500" y="624"/>
                                            <a:pt x="1170" y="1716"/>
                                            <a:pt x="930" y="174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9900"/>
                                        </a:gs>
                                        <a:gs pos="100000">
                                          <a:srgbClr val="3333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3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82" y="9828"/>
                                  <a:ext cx="706" cy="616"/>
                                  <a:chOff x="7920" y="3000"/>
                                  <a:chExt cx="3240" cy="2823"/>
                                </a:xfrm>
                              </wpg:grpSpPr>
                              <wps:wsp>
                                <wps:cNvPr id="144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00" y="3312"/>
                                    <a:ext cx="1110" cy="2496"/>
                                  </a:xfrm>
                                  <a:custGeom>
                                    <a:avLst/>
                                    <a:gdLst>
                                      <a:gd name="T0" fmla="*/ 1290 w 3120"/>
                                      <a:gd name="T1" fmla="*/ 0 h 5798"/>
                                      <a:gd name="T2" fmla="*/ 30 w 3120"/>
                                      <a:gd name="T3" fmla="*/ 4836 h 5798"/>
                                      <a:gd name="T4" fmla="*/ 1470 w 3120"/>
                                      <a:gd name="T5" fmla="*/ 5772 h 5798"/>
                                      <a:gd name="T6" fmla="*/ 3090 w 3120"/>
                                      <a:gd name="T7" fmla="*/ 4836 h 5798"/>
                                      <a:gd name="T8" fmla="*/ 1290 w 3120"/>
                                      <a:gd name="T9" fmla="*/ 0 h 57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20" h="5798">
                                        <a:moveTo>
                                          <a:pt x="1290" y="0"/>
                                        </a:moveTo>
                                        <a:cubicBezTo>
                                          <a:pt x="780" y="0"/>
                                          <a:pt x="0" y="3874"/>
                                          <a:pt x="30" y="4836"/>
                                        </a:cubicBezTo>
                                        <a:cubicBezTo>
                                          <a:pt x="60" y="5798"/>
                                          <a:pt x="960" y="5772"/>
                                          <a:pt x="1470" y="5772"/>
                                        </a:cubicBezTo>
                                        <a:cubicBezTo>
                                          <a:pt x="1980" y="5772"/>
                                          <a:pt x="3120" y="5798"/>
                                          <a:pt x="3090" y="4836"/>
                                        </a:cubicBezTo>
                                        <a:cubicBezTo>
                                          <a:pt x="3060" y="3874"/>
                                          <a:pt x="1800" y="0"/>
                                          <a:pt x="129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209"/>
                                <wps:cNvSpPr>
                                  <a:spLocks/>
                                </wps:cNvSpPr>
                                <wps:spPr bwMode="auto">
                                  <a:xfrm rot="-10750570">
                                    <a:off x="9285" y="4686"/>
                                    <a:ext cx="540" cy="1118"/>
                                  </a:xfrm>
                                  <a:custGeom>
                                    <a:avLst/>
                                    <a:gdLst>
                                      <a:gd name="T0" fmla="*/ 930 w 1500"/>
                                      <a:gd name="T1" fmla="*/ 1742 h 1768"/>
                                      <a:gd name="T2" fmla="*/ 30 w 1500"/>
                                      <a:gd name="T3" fmla="*/ 494 h 1768"/>
                                      <a:gd name="T4" fmla="*/ 750 w 1500"/>
                                      <a:gd name="T5" fmla="*/ 26 h 1768"/>
                                      <a:gd name="T6" fmla="*/ 1470 w 1500"/>
                                      <a:gd name="T7" fmla="*/ 338 h 1768"/>
                                      <a:gd name="T8" fmla="*/ 930 w 1500"/>
                                      <a:gd name="T9" fmla="*/ 1742 h 1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0" h="1768">
                                        <a:moveTo>
                                          <a:pt x="930" y="1742"/>
                                        </a:moveTo>
                                        <a:cubicBezTo>
                                          <a:pt x="690" y="1768"/>
                                          <a:pt x="60" y="780"/>
                                          <a:pt x="30" y="494"/>
                                        </a:cubicBezTo>
                                        <a:cubicBezTo>
                                          <a:pt x="0" y="208"/>
                                          <a:pt x="510" y="52"/>
                                          <a:pt x="750" y="26"/>
                                        </a:cubicBezTo>
                                        <a:cubicBezTo>
                                          <a:pt x="990" y="0"/>
                                          <a:pt x="1440" y="52"/>
                                          <a:pt x="1470" y="338"/>
                                        </a:cubicBezTo>
                                        <a:cubicBezTo>
                                          <a:pt x="1500" y="624"/>
                                          <a:pt x="1170" y="1716"/>
                                          <a:pt x="930" y="17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CC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6" name="Group 2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920" y="3000"/>
                                    <a:ext cx="1590" cy="2823"/>
                                    <a:chOff x="7920" y="3000"/>
                                    <a:chExt cx="1590" cy="2823"/>
                                  </a:xfrm>
                                </wpg:grpSpPr>
                                <wps:wsp>
                                  <wps:cNvPr id="147" name="Freeform 2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3000"/>
                                      <a:ext cx="1590" cy="2823"/>
                                    </a:xfrm>
                                    <a:custGeom>
                                      <a:avLst/>
                                      <a:gdLst>
                                        <a:gd name="T0" fmla="*/ 0 w 1800"/>
                                        <a:gd name="T1" fmla="*/ 0 h 2964"/>
                                        <a:gd name="T2" fmla="*/ 900 w 1800"/>
                                        <a:gd name="T3" fmla="*/ 468 h 2964"/>
                                        <a:gd name="T4" fmla="*/ 900 w 1800"/>
                                        <a:gd name="T5" fmla="*/ 2496 h 2964"/>
                                        <a:gd name="T6" fmla="*/ 1800 w 1800"/>
                                        <a:gd name="T7" fmla="*/ 2964 h 29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00" h="296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75" y="26"/>
                                            <a:pt x="750" y="52"/>
                                            <a:pt x="900" y="468"/>
                                          </a:cubicBezTo>
                                          <a:cubicBezTo>
                                            <a:pt x="1050" y="884"/>
                                            <a:pt x="750" y="2080"/>
                                            <a:pt x="900" y="2496"/>
                                          </a:cubicBezTo>
                                          <a:cubicBezTo>
                                            <a:pt x="1050" y="2912"/>
                                            <a:pt x="1650" y="2886"/>
                                            <a:pt x="1800" y="29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8" name="Freeform 2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685" y="3105"/>
                                      <a:ext cx="540" cy="2652"/>
                                    </a:xfrm>
                                    <a:custGeom>
                                      <a:avLst/>
                                      <a:gdLst>
                                        <a:gd name="T0" fmla="*/ 0 w 1800"/>
                                        <a:gd name="T1" fmla="*/ 0 h 2964"/>
                                        <a:gd name="T2" fmla="*/ 900 w 1800"/>
                                        <a:gd name="T3" fmla="*/ 468 h 2964"/>
                                        <a:gd name="T4" fmla="*/ 900 w 1800"/>
                                        <a:gd name="T5" fmla="*/ 2496 h 2964"/>
                                        <a:gd name="T6" fmla="*/ 1800 w 1800"/>
                                        <a:gd name="T7" fmla="*/ 2964 h 29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00" h="296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75" y="26"/>
                                            <a:pt x="750" y="52"/>
                                            <a:pt x="900" y="468"/>
                                          </a:cubicBezTo>
                                          <a:cubicBezTo>
                                            <a:pt x="1050" y="884"/>
                                            <a:pt x="750" y="2080"/>
                                            <a:pt x="900" y="2496"/>
                                          </a:cubicBezTo>
                                          <a:cubicBezTo>
                                            <a:pt x="1050" y="2912"/>
                                            <a:pt x="1650" y="2886"/>
                                            <a:pt x="1800" y="29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9" name="Group 213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9570" y="3624"/>
                                    <a:ext cx="1590" cy="2184"/>
                                    <a:chOff x="7920" y="3000"/>
                                    <a:chExt cx="1590" cy="2823"/>
                                  </a:xfrm>
                                </wpg:grpSpPr>
                                <wps:wsp>
                                  <wps:cNvPr id="150" name="Freeform 2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3000"/>
                                      <a:ext cx="1590" cy="2823"/>
                                    </a:xfrm>
                                    <a:custGeom>
                                      <a:avLst/>
                                      <a:gdLst>
                                        <a:gd name="T0" fmla="*/ 0 w 1800"/>
                                        <a:gd name="T1" fmla="*/ 0 h 2964"/>
                                        <a:gd name="T2" fmla="*/ 900 w 1800"/>
                                        <a:gd name="T3" fmla="*/ 468 h 2964"/>
                                        <a:gd name="T4" fmla="*/ 900 w 1800"/>
                                        <a:gd name="T5" fmla="*/ 2496 h 2964"/>
                                        <a:gd name="T6" fmla="*/ 1800 w 1800"/>
                                        <a:gd name="T7" fmla="*/ 2964 h 29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00" h="296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75" y="26"/>
                                            <a:pt x="750" y="52"/>
                                            <a:pt x="900" y="468"/>
                                          </a:cubicBezTo>
                                          <a:cubicBezTo>
                                            <a:pt x="1050" y="884"/>
                                            <a:pt x="750" y="2080"/>
                                            <a:pt x="900" y="2496"/>
                                          </a:cubicBezTo>
                                          <a:cubicBezTo>
                                            <a:pt x="1050" y="2912"/>
                                            <a:pt x="1650" y="2886"/>
                                            <a:pt x="1800" y="29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2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685" y="3105"/>
                                      <a:ext cx="540" cy="2652"/>
                                    </a:xfrm>
                                    <a:custGeom>
                                      <a:avLst/>
                                      <a:gdLst>
                                        <a:gd name="T0" fmla="*/ 0 w 1800"/>
                                        <a:gd name="T1" fmla="*/ 0 h 2964"/>
                                        <a:gd name="T2" fmla="*/ 900 w 1800"/>
                                        <a:gd name="T3" fmla="*/ 468 h 2964"/>
                                        <a:gd name="T4" fmla="*/ 900 w 1800"/>
                                        <a:gd name="T5" fmla="*/ 2496 h 2964"/>
                                        <a:gd name="T6" fmla="*/ 1800 w 1800"/>
                                        <a:gd name="T7" fmla="*/ 2964 h 29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00" h="296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75" y="26"/>
                                            <a:pt x="750" y="52"/>
                                            <a:pt x="900" y="468"/>
                                          </a:cubicBezTo>
                                          <a:cubicBezTo>
                                            <a:pt x="1050" y="884"/>
                                            <a:pt x="750" y="2080"/>
                                            <a:pt x="900" y="2496"/>
                                          </a:cubicBezTo>
                                          <a:cubicBezTo>
                                            <a:pt x="1050" y="2912"/>
                                            <a:pt x="1650" y="2886"/>
                                            <a:pt x="1800" y="29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2" name="Freeform 216"/>
                                <wps:cNvSpPr>
                                  <a:spLocks/>
                                </wps:cNvSpPr>
                                <wps:spPr bwMode="auto">
                                  <a:xfrm rot="-10750570">
                                    <a:off x="9433" y="5497"/>
                                    <a:ext cx="180" cy="293"/>
                                  </a:xfrm>
                                  <a:custGeom>
                                    <a:avLst/>
                                    <a:gdLst>
                                      <a:gd name="T0" fmla="*/ 930 w 1500"/>
                                      <a:gd name="T1" fmla="*/ 1742 h 1768"/>
                                      <a:gd name="T2" fmla="*/ 30 w 1500"/>
                                      <a:gd name="T3" fmla="*/ 494 h 1768"/>
                                      <a:gd name="T4" fmla="*/ 750 w 1500"/>
                                      <a:gd name="T5" fmla="*/ 26 h 1768"/>
                                      <a:gd name="T6" fmla="*/ 1470 w 1500"/>
                                      <a:gd name="T7" fmla="*/ 338 h 1768"/>
                                      <a:gd name="T8" fmla="*/ 930 w 1500"/>
                                      <a:gd name="T9" fmla="*/ 1742 h 1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00" h="1768">
                                        <a:moveTo>
                                          <a:pt x="930" y="1742"/>
                                        </a:moveTo>
                                        <a:cubicBezTo>
                                          <a:pt x="690" y="1768"/>
                                          <a:pt x="60" y="780"/>
                                          <a:pt x="30" y="494"/>
                                        </a:cubicBezTo>
                                        <a:cubicBezTo>
                                          <a:pt x="0" y="208"/>
                                          <a:pt x="510" y="52"/>
                                          <a:pt x="750" y="26"/>
                                        </a:cubicBezTo>
                                        <a:cubicBezTo>
                                          <a:pt x="990" y="0"/>
                                          <a:pt x="1440" y="52"/>
                                          <a:pt x="1470" y="338"/>
                                        </a:cubicBezTo>
                                        <a:cubicBezTo>
                                          <a:pt x="1500" y="624"/>
                                          <a:pt x="1170" y="1716"/>
                                          <a:pt x="930" y="17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FF9900"/>
                                            </a:gs>
                                            <a:gs pos="100000">
                                              <a:srgbClr val="333300"/>
                                            </a:gs>
                                          </a:gsLst>
                                          <a:lin ang="5400000" scaled="1"/>
                                        </a:gra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B32D6" id="Group 84" o:spid="_x0000_s1026" style="position:absolute;margin-left:201.15pt;margin-top:2.5pt;width:99.35pt;height:124.15pt;z-index:251664896" coordorigin="4874,9660" coordsize="1987,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">
                      <v:group id="Group 149" o:spid="_x0000_s1027" style="position:absolute;left:4874;top:9660;width:1987;height:2483" coordorigin="4874,8895" coordsize="1987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group id="Group 150" o:spid="_x0000_s1028" style="position:absolute;left:4874;top:9679;width:1987;height:1699" coordorigin="2700,2064" coordsize="4320,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group id="hx30Group 50" o:spid="_x0000_s1029" style="position:absolute;left:2700;top:2064;width:4320;height:5148" coordorigin="2700,2064" coordsize="4320,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<v:oval id="hx30Oval 20" o:spid="_x0000_s1030" style="position:absolute;left:4500;top:2220;width:7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" fillcolor="black"/>
                            <v:rect id="hx30Rectangle 21" o:spid="_x0000_s1031" style="position:absolute;left:4680;top:2064;width:36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" fillcolor="black"/>
                            <v:line id="hx30Line 22" o:spid="_x0000_s1032" style="position:absolute;visibility:visible;mso-wrap-style:square" from="4320,2376" to="5400,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            <v:line id="hx30Line 23" o:spid="_x0000_s1033" style="position:absolute;visibility:visible;mso-wrap-style:square" from="4320,2376" to="4320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            <v:line id="hx30Line 24" o:spid="_x0000_s1034" style="position:absolute;visibility:visible;mso-wrap-style:square" from="5400,2376" to="5400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      <v:line id="hx30Line 25" o:spid="_x0000_s1035" style="position:absolute;visibility:visible;mso-wrap-style:square" from="4140,2532" to="5580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            <v:line id="hx30Line 26" o:spid="_x0000_s1036" style="position:absolute;visibility:visible;mso-wrap-style:square" from="4140,2532" to="4140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            <v:line id="hx30Line 27" o:spid="_x0000_s1037" style="position:absolute;visibility:visible;mso-wrap-style:square" from="5580,2532" to="5580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          <v:line id="hx30Line 28" o:spid="_x0000_s1038" style="position:absolute;visibility:visible;mso-wrap-style:square" from="4140,2688" to="5580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          <v:line id="hx30Line 29" o:spid="_x0000_s1039" style="position:absolute;visibility:visible;mso-wrap-style:square" from="4320,2688" to="43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          <v:line id="hx30Line 30" o:spid="_x0000_s1040" style="position:absolute;visibility:visible;mso-wrap-style:square" from="5400,2688" to="5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      <v:line id="hx30Line 31" o:spid="_x0000_s1041" style="position:absolute;flip:x;visibility:visible;mso-wrap-style:square" from="4140,3312" to="4320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"/>
                            <v:line id="hx30Line 32" o:spid="_x0000_s1042" style="position:absolute;visibility:visible;mso-wrap-style:square" from="5400,3312" to="5580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        <v:line id="hx30Line 33" o:spid="_x0000_s1043" style="position:absolute;flip:x;visibility:visible;mso-wrap-style:square" from="2880,3468" to="4140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            <v:line id="hx30Line 34" o:spid="_x0000_s1044" style="position:absolute;visibility:visible;mso-wrap-style:square" from="5580,3468" to="6840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        <v:line id="hx30Line 35" o:spid="_x0000_s1045" style="position:absolute;flip:x;visibility:visible;mso-wrap-style:square" from="2700,3936" to="2880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"/>
                            <v:line id="hx30Line 36" o:spid="_x0000_s1046" style="position:absolute;visibility:visible;mso-wrap-style:square" from="6840,3936" to="7020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          <v:line id="hx30Line 37" o:spid="_x0000_s1047" style="position:absolute;visibility:visible;mso-wrap-style:square" from="2700,4248" to="3780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            <v:line id="hx30Line 38" o:spid="_x0000_s1048" style="position:absolute;flip:x;visibility:visible;mso-wrap-style:square" from="5940,4248" to="7020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xOwwAAANw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bAr/z6QL5PIPAAD//wMAUEsBAi0AFAAGAAgAAAAhANvh9svuAAAAhQEAABMAAAAAAAAAAAAA&#10;AAAAAAAAAFtDb250ZW50X1R5cGVzXS54bWxQSwECLQAUAAYACAAAACEAWvQsW78AAAAVAQAACwAA&#10;AAAAAAAAAAAAAAAfAQAAX3JlbHMvLnJlbHNQSwECLQAUAAYACAAAACEAr3i8TsMAAADcAAAADwAA&#10;AAAAAAAAAAAAAAAHAgAAZHJzL2Rvd25yZXYueG1sUEsFBgAAAAADAAMAtwAAAPcCAAAAAA==&#10;"/>
                            <v:line id="hx30Line 39" o:spid="_x0000_s1049" style="position:absolute;visibility:visible;mso-wrap-style:square" from="3780,7056" to="5940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            <v:line id="hx30Line 40" o:spid="_x0000_s1050" style="position:absolute;flip:x;visibility:visible;mso-wrap-style:square" from="3600,7056" to="3780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            <v:line id="hx30Line 41" o:spid="_x0000_s1051" style="position:absolute;visibility:visible;mso-wrap-style:square" from="5940,7056" to="6120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            <v:line id="hx30Line 42" o:spid="_x0000_s1052" style="position:absolute;visibility:visible;mso-wrap-style:square" from="3600,7212" to="6120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            <v:line id="hx30Line 43" o:spid="_x0000_s1053" style="position:absolute;visibility:visible;mso-wrap-style:square" from="4500,2688" to="4680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          <v:line id="hx30Line 44" o:spid="_x0000_s1054" style="position:absolute;visibility:visible;mso-wrap-style:square" from="4407,2721" to="4587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            <v:line id="hx30Line 45" o:spid="_x0000_s1055" style="position:absolute;flip:x;visibility:visible;mso-wrap-style:square" from="5040,2688" to="5220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"/>
                            <v:line id="hx30Line 46" o:spid="_x0000_s1056" style="position:absolute;flip:x;visibility:visible;mso-wrap-style:square" from="5144,2721" to="5324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            <v:line id="hx30Line 47" o:spid="_x0000_s1057" style="position:absolute;visibility:visible;mso-wrap-style:square" from="4680,3468" to="5040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            <v:line id="hx30Line 48" o:spid="_x0000_s1058" style="position:absolute;visibility:visible;mso-wrap-style:square" from="4600,3624" to="5140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          </v:group>
                          <v:line id="hx30Line 51" o:spid="_x0000_s1059" style="position:absolute;flip:x;visibility:visible;mso-wrap-style:square" from="3240,3624" to="4140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          <v:line id="hx30Line 52" o:spid="_x0000_s1060" style="position:absolute;visibility:visible;mso-wrap-style:square" from="5400,3468" to="6480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          <v:line id="hx30Line 53" o:spid="_x0000_s1061" style="position:absolute;visibility:visible;mso-wrap-style:square" from="3060,4560" to="3960,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          <v:line id="hx30Line 54" o:spid="_x0000_s1062" style="position:absolute;flip:x;visibility:visible;mso-wrap-style:square" from="5940,4404" to="6660,6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          <v:line id="hx30Line 55" o:spid="_x0000_s1063" style="position:absolute;flip:x;visibility:visible;mso-wrap-style:square" from="3060,4248" to="324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a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6QT+nkkXyOUvAAAA//8DAFBLAQItABQABgAIAAAAIQDb4fbL7gAAAIUBAAATAAAAAAAAAAAA&#10;AAAAAAAAAABbQ29udGVudF9UeXBlc10ueG1sUEsBAi0AFAAGAAgAAAAhAFr0LFu/AAAAFQEAAAsA&#10;AAAAAAAAAAAAAAAAHwEAAF9yZWxzLy5yZWxzUEsBAi0AFAAGAAgAAAAhAGskeFrEAAAA3AAAAA8A&#10;AAAAAAAAAAAAAAAABwIAAGRycy9kb3ducmV2LnhtbFBLBQYAAAAAAwADALcAAAD4AgAAAAA=&#10;"/>
                          <v:line id="hx30Line 56" o:spid="_x0000_s1064" style="position:absolute;visibility:visible;mso-wrap-style:square" from="3240,4560" to="648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      <v:line id="hx30Line 57" o:spid="_x0000_s1065" style="position:absolute;visibility:visible;mso-wrap-style:square" from="3240,4716" to="6480,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">
                            <v:stroke dashstyle="1 1" endcap="round"/>
                          </v:line>
                          <v:line id="hx30Line 58" o:spid="_x0000_s1066" style="position:absolute;visibility:visible;mso-wrap-style:square" from="3240,4872" to="6480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">
                            <v:stroke dashstyle="1 1" endcap="round"/>
                          </v:line>
                          <v:line id="hx30Line 59" o:spid="_x0000_s1067" style="position:absolute;visibility:visible;mso-wrap-style:square" from="3420,5028" to="6300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">
                            <v:stroke dashstyle="1 1" endcap="round"/>
                          </v:line>
                          <v:line id="hx30Line 60" o:spid="_x0000_s1068" style="position:absolute;visibility:visible;mso-wrap-style:square" from="3420,5184" to="6300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">
                            <v:stroke dashstyle="1 1" endcap="round"/>
                          </v:line>
                          <v:line id="hx30Line 61" o:spid="_x0000_s1069" style="position:absolute;visibility:visible;mso-wrap-style:square" from="3420,5340" to="6120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">
                            <v:stroke dashstyle="1 1" endcap="round"/>
                          </v:line>
                          <v:line id="hx30Line 62" o:spid="_x0000_s1070" style="position:absolute;visibility:visible;mso-wrap-style:square" from="3600,5496" to="6120,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">
                            <v:stroke dashstyle="1 1" endcap="round"/>
                          </v:line>
                          <v:line id="hx30Line 63" o:spid="_x0000_s1071" style="position:absolute;visibility:visible;mso-wrap-style:square" from="3780,5652" to="6120,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">
                            <v:stroke dashstyle="1 1" endcap="round"/>
                          </v:line>
                          <v:line id="hx30Line 64" o:spid="_x0000_s1072" style="position:absolute;visibility:visible;mso-wrap-style:square" from="3780,5808" to="5940,5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">
                            <v:stroke dashstyle="1 1" endcap="round"/>
                          </v:line>
                          <v:line id="hx30Line 65" o:spid="_x0000_s1073" style="position:absolute;visibility:visible;mso-wrap-style:square" from="3780,5964" to="5940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">
                            <v:stroke dashstyle="1 1" endcap="round"/>
                          </v:line>
                          <v:line id="hx30Line 66" o:spid="_x0000_s1074" style="position:absolute;visibility:visible;mso-wrap-style:square" from="3780,6120" to="5940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">
                            <v:stroke dashstyle="1 1" endcap="round"/>
                          </v:line>
                          <v:line id="hx30Line 67" o:spid="_x0000_s1075" style="position:absolute;visibility:visible;mso-wrap-style:square" from="3780,6276" to="594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">
                            <v:stroke dashstyle="1 1" endcap="round"/>
                          </v:line>
                          <v:line id="hx30Line 68" o:spid="_x0000_s1076" style="position:absolute;visibility:visible;mso-wrap-style:square" from="3960,6432" to="5760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">
                            <v:stroke dashstyle="1 1" endcap="round"/>
                          </v:line>
                          <v:line id="hx30Line 69" o:spid="_x0000_s1077" style="position:absolute;visibility:visible;mso-wrap-style:square" from="3960,6588" to="5760,6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">
                            <v:stroke dashstyle="1 1"/>
                          </v:line>
                          <v:line id="hx30Line 70" o:spid="_x0000_s1078" style="position:absolute;visibility:visible;mso-wrap-style:square" from="3960,6744" to="5760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">
                            <v:stroke dashstyle="1 1" endcap="round"/>
                          </v:line>
                          <v:line id="hx30Line 71" o:spid="_x0000_s1079" style="position:absolute;visibility:visible;mso-wrap-style:square" from="4140,6900" to="5760,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        <v:shape id="hx30Freeform 72" o:spid="_x0000_s1080" style="position:absolute;left:4020;top:3624;width:1830;height:3302;visibility:visible;mso-wrap-style:square;v-text-anchor:top" coordsize="1830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" path="m840,c615,572,390,1144,480,1404v90,260,690,52,900,156c1590,1664,1830,1872,1740,2028v-90,156,-870,338,-900,468c810,2626,1410,2730,1560,2808v150,78,180,78,180,156c1740,3042,1680,3302,1560,3276v-120,-26,-390,-364,-540,-468c870,2704,720,2730,660,2652v-60,-78,-120,-182,,-312c780,2210,1470,1976,1380,1872,1290,1768,240,2028,120,1716,,1404,330,702,660,e" fillcolor="black">
                            <v:fill r:id="rId95" o:title="" type="pattern"/>
                            <v:path arrowok="t" o:connecttype="custom" o:connectlocs="840,0;480,1404;1380,1560;1740,2028;840,2496;1560,2808;1740,2964;1560,3276;1020,2808;660,2652;660,2340;1380,1872;120,1716;660,0" o:connectangles="0,0,0,0,0,0,0,0,0,0,0,0,0,0"/>
                          </v:shape>
                        </v:group>
                        <v:group id="Group 203" o:spid="_x0000_s1081" style="position:absolute;left:5685;top:8895;width:348;height:785" coordorigin="9000,3312" coordsize="1110,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<v:shape id="Freeform 204" o:spid="_x0000_s1082" style="position:absolute;left:9000;top:3312;width:1110;height:2496;visibility:visible;mso-wrap-style:square;v-text-anchor:top" coordsize="3120,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" path="m1290,c780,,,3874,30,4836v30,962,930,936,1440,936c1980,5772,3120,5798,3090,4836,3060,3874,1800,,1290,xe" fillcolor="red" stroked="f">
                            <v:fill color2="#fc0" focus="100%" type="gradient"/>
                            <v:path arrowok="t" o:connecttype="custom" o:connectlocs="459,0;11,2082;523,2485;1099,2082;459,0" o:connectangles="0,0,0,0,0"/>
                          </v:shape>
                          <v:shape id="Freeform 205" o:spid="_x0000_s1083" style="position:absolute;left:9285;top:4686;width:540;height:1118;rotation:-11742489fd;visibility:visible;mso-wrap-style:square;v-text-anchor:top" coordsize="150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" path="m930,1742c690,1768,60,780,30,494,,208,510,52,750,26,990,,1440,52,1470,338v30,286,-300,1378,-540,1404xe" fillcolor="#f90" stroked="f">
                            <v:path arrowok="t" o:connecttype="custom" o:connectlocs="335,1102;11,312;270,16;529,214;335,1102" o:connectangles="0,0,0,0,0"/>
                          </v:shape>
                          <v:shape id="Freeform 206" o:spid="_x0000_s1084" style="position:absolute;left:9360;top:5310;width:360;height:494;rotation:-11742489fd;visibility:visible;mso-wrap-style:square;v-text-anchor:top" coordsize="150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" path="m930,1742c690,1768,60,780,30,494,,208,510,52,750,26,990,,1440,52,1470,338v30,286,-300,1378,-540,1404xe" fillcolor="#f90" stroked="f">
                            <v:fill color2="#330" focus="100%" type="gradient"/>
                            <v:path arrowok="t" o:connecttype="custom" o:connectlocs="223,487;7,138;180,7;353,94;223,487" o:connectangles="0,0,0,0,0"/>
                          </v:shape>
                        </v:group>
                      </v:group>
                      <v:group id="Group 207" o:spid="_x0000_s1085" style="position:absolute;left:5482;top:9828;width:706;height:616" coordorigin="7920,3000" coordsize="3240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v:shape id="Freeform 208" o:spid="_x0000_s1086" style="position:absolute;left:9000;top:3312;width:1110;height:2496;visibility:visible;mso-wrap-style:square;v-text-anchor:top" coordsize="3120,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" path="m1290,c780,,,3874,30,4836v30,962,930,936,1440,936c1980,5772,3120,5798,3090,4836,3060,3874,1800,,1290,xe" filled="f" fillcolor="red">
                          <v:path arrowok="t" o:connecttype="custom" o:connectlocs="459,0;11,2082;523,2485;1099,2082;459,0" o:connectangles="0,0,0,0,0"/>
                        </v:shape>
                        <v:shape id="Freeform 209" o:spid="_x0000_s1087" style="position:absolute;left:9285;top:4686;width:540;height:1118;rotation:-11742489fd;visibility:visible;mso-wrap-style:square;v-text-anchor:top" coordsize="150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" path="m930,1742c690,1768,60,780,30,494,,208,510,52,750,26,990,,1440,52,1470,338v30,286,-300,1378,-540,1404xe" filled="f" fillcolor="#fc0">
                          <v:path arrowok="t" o:connecttype="custom" o:connectlocs="335,1102;11,312;270,16;529,214;335,1102" o:connectangles="0,0,0,0,0"/>
                        </v:shape>
                        <v:group id="Group 210" o:spid="_x0000_s1088" style="position:absolute;left:7920;top:3000;width:1590;height:2823" coordorigin="7920,3000" coordsize="1590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  <v:shape id="Freeform 211" o:spid="_x0000_s1089" style="position:absolute;left:7920;top:3000;width:1590;height:2823;visibility:visible;mso-wrap-style:square;v-text-anchor:top" coordsize="1800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" path="m,c375,26,750,52,900,468v150,416,-150,1612,,2028c1050,2912,1650,2886,1800,2964e" filled="f">
                            <v:path arrowok="t" o:connecttype="custom" o:connectlocs="0,0;795,446;795,2377;1590,2823" o:connectangles="0,0,0,0"/>
                          </v:shape>
                          <v:shape id="Freeform 212" o:spid="_x0000_s1090" style="position:absolute;left:8685;top:3105;width:540;height:2652;visibility:visible;mso-wrap-style:square;v-text-anchor:top" coordsize="1800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" path="m,c375,26,750,52,900,468v150,416,-150,1612,,2028c1050,2912,1650,2886,1800,2964e" filled="f">
                            <v:path arrowok="t" o:connecttype="custom" o:connectlocs="0,0;270,419;270,2233;540,2652" o:connectangles="0,0,0,0"/>
                          </v:shape>
                        </v:group>
                        <v:group id="Group 213" o:spid="_x0000_s1091" style="position:absolute;left:9570;top:3624;width:1590;height:2184;flip:x" coordorigin="7920,3000" coordsize="1590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">
                          <v:shape id="Freeform 214" o:spid="_x0000_s1092" style="position:absolute;left:7920;top:3000;width:1590;height:2823;visibility:visible;mso-wrap-style:square;v-text-anchor:top" coordsize="1800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" path="m,c375,26,750,52,900,468v150,416,-150,1612,,2028c1050,2912,1650,2886,1800,2964e" filled="f">
                            <v:path arrowok="t" o:connecttype="custom" o:connectlocs="0,0;795,446;795,2377;1590,2823" o:connectangles="0,0,0,0"/>
                          </v:shape>
                          <v:shape id="Freeform 215" o:spid="_x0000_s1093" style="position:absolute;left:8685;top:3105;width:540;height:2652;visibility:visible;mso-wrap-style:square;v-text-anchor:top" coordsize="1800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" path="m,c375,26,750,52,900,468v150,416,-150,1612,,2028c1050,2912,1650,2886,1800,2964e" filled="f">
                            <v:path arrowok="t" o:connecttype="custom" o:connectlocs="0,0;270,419;270,2233;540,2652" o:connectangles="0,0,0,0"/>
                          </v:shape>
                        </v:group>
                        <v:shape id="Freeform 216" o:spid="_x0000_s1094" style="position:absolute;left:9433;top:5497;width:180;height:293;rotation:-11742489fd;visibility:visible;mso-wrap-style:square;v-text-anchor:top" coordsize="150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" path="m930,1742c690,1768,60,780,30,494,,208,510,52,750,26,990,,1440,52,1470,338v30,286,-300,1378,-540,1404xe" filled="f" fillcolor="#f90">
                          <v:fill color2="#330" focus="100%" type="gradient"/>
                          <v:path arrowok="t" o:connecttype="custom" o:connectlocs="112,289;4,82;90,4;176,56;112,289" o:connectangles="0,0,0,0,0"/>
                        </v:shape>
                      </v:group>
                    </v:group>
                  </w:pict>
                </mc:Fallback>
              </mc:AlternateContent>
            </w:r>
          </w:p>
          <w:p w14:paraId="3A31C345" w14:textId="292DDFE3" w:rsidR="00CE195C" w:rsidRPr="0095181B" w:rsidRDefault="00CE195C" w:rsidP="00CE195C">
            <w:pPr>
              <w:spacing w:before="60" w:after="60"/>
              <w:rPr>
                <w:sz w:val="26"/>
                <w:vertAlign w:val="subscript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04F7D86" wp14:editId="2185E84F">
                      <wp:simplePos x="0" y="0"/>
                      <wp:positionH relativeFrom="column">
                        <wp:posOffset>3553460</wp:posOffset>
                      </wp:positionH>
                      <wp:positionV relativeFrom="paragraph">
                        <wp:posOffset>78105</wp:posOffset>
                      </wp:positionV>
                      <wp:extent cx="538480" cy="0"/>
                      <wp:effectExtent l="17145" t="55245" r="6350" b="59055"/>
                      <wp:wrapNone/>
                      <wp:docPr id="83" name="Straight Arrow Connector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8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0F4A0" id="Straight Arrow Connector 83" o:spid="_x0000_s1026" type="#_x0000_t32" style="position:absolute;margin-left:279.8pt;margin-top:6.15pt;width:42.4pt;height:0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">
                      <v:stroke endarrow="block"/>
                    </v:shape>
                  </w:pict>
                </mc:Fallback>
              </mc:AlternateConten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Al</w:t>
            </w:r>
            <w:r>
              <w:rPr>
                <w:sz w:val="26"/>
                <w:vertAlign w:val="subscript"/>
              </w:rPr>
              <w:t>2</w:t>
            </w:r>
            <w:r>
              <w:rPr>
                <w:sz w:val="26"/>
              </w:rPr>
              <w:t>O</w:t>
            </w:r>
            <w:r>
              <w:rPr>
                <w:sz w:val="26"/>
                <w:vertAlign w:val="subscript"/>
              </w:rPr>
              <w:t>3</w:t>
            </w:r>
          </w:p>
          <w:p w14:paraId="221D0B94" w14:textId="77777777" w:rsidR="00CE195C" w:rsidRDefault="00CE195C" w:rsidP="00CE195C">
            <w:pPr>
              <w:spacing w:before="60" w:after="60"/>
              <w:rPr>
                <w:sz w:val="26"/>
              </w:rPr>
            </w:pPr>
          </w:p>
          <w:p w14:paraId="4F51FA9E" w14:textId="77777777" w:rsidR="00CE195C" w:rsidRDefault="00CE195C" w:rsidP="00CE195C">
            <w:pPr>
              <w:spacing w:before="60" w:after="60"/>
              <w:rPr>
                <w:sz w:val="26"/>
              </w:rPr>
            </w:pPr>
          </w:p>
          <w:p w14:paraId="17084EAD" w14:textId="77777777" w:rsidR="00CE195C" w:rsidRDefault="00CE195C" w:rsidP="00CE195C">
            <w:pPr>
              <w:spacing w:before="60" w:after="60"/>
              <w:rPr>
                <w:sz w:val="26"/>
              </w:rPr>
            </w:pPr>
          </w:p>
          <w:p w14:paraId="34BEFD11" w14:textId="77777777" w:rsidR="00CE195C" w:rsidRDefault="00CE195C" w:rsidP="00CE195C">
            <w:pPr>
              <w:spacing w:before="60" w:after="60"/>
              <w:rPr>
                <w:sz w:val="26"/>
              </w:rPr>
            </w:pPr>
          </w:p>
          <w:p w14:paraId="1DFF5430" w14:textId="77777777" w:rsidR="00CE195C" w:rsidRDefault="00CE195C" w:rsidP="00CE195C">
            <w:pPr>
              <w:spacing w:before="60" w:after="60"/>
              <w:rPr>
                <w:sz w:val="26"/>
              </w:rPr>
            </w:pPr>
          </w:p>
          <w:p w14:paraId="674D7533" w14:textId="77777777" w:rsidR="00CE195C" w:rsidRDefault="00CE195C" w:rsidP="00CE195C">
            <w:pPr>
              <w:numPr>
                <w:ilvl w:val="1"/>
                <w:numId w:val="19"/>
              </w:numPr>
              <w:spacing w:before="60" w:after="60"/>
              <w:rPr>
                <w:sz w:val="26"/>
              </w:rPr>
            </w:pPr>
            <w:r w:rsidRPr="00690029">
              <w:rPr>
                <w:sz w:val="26"/>
                <w:u w:val="single"/>
              </w:rPr>
              <w:t>Hiện tượng:</w:t>
            </w:r>
          </w:p>
          <w:p w14:paraId="21961579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15C284AC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6268796C" w14:textId="77777777" w:rsidR="00CE195C" w:rsidRDefault="00CE195C" w:rsidP="00CE195C">
            <w:pPr>
              <w:numPr>
                <w:ilvl w:val="1"/>
                <w:numId w:val="19"/>
              </w:numPr>
              <w:tabs>
                <w:tab w:val="left" w:leader="dot" w:pos="10260"/>
              </w:tabs>
              <w:spacing w:before="60" w:after="60"/>
              <w:rPr>
                <w:sz w:val="26"/>
                <w:u w:val="single"/>
              </w:rPr>
            </w:pPr>
            <w:r w:rsidRPr="00690029">
              <w:rPr>
                <w:sz w:val="26"/>
                <w:u w:val="single"/>
              </w:rPr>
              <w:t>Giải thích:</w:t>
            </w:r>
          </w:p>
          <w:p w14:paraId="5D071440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73A0CA4A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7A7D806D" w14:textId="77777777" w:rsidR="00CE195C" w:rsidRPr="004966BE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  <w:u w:val="single"/>
              </w:rPr>
            </w:pPr>
            <w:r>
              <w:rPr>
                <w:sz w:val="26"/>
              </w:rPr>
              <w:tab/>
            </w:r>
          </w:p>
          <w:p w14:paraId="3BB4C611" w14:textId="77777777" w:rsidR="00CE195C" w:rsidRPr="00690029" w:rsidRDefault="00CE195C" w:rsidP="00CE195C">
            <w:pPr>
              <w:numPr>
                <w:ilvl w:val="1"/>
                <w:numId w:val="19"/>
              </w:numPr>
              <w:tabs>
                <w:tab w:val="left" w:leader="dot" w:pos="10260"/>
              </w:tabs>
              <w:spacing w:before="60" w:after="60"/>
              <w:rPr>
                <w:sz w:val="26"/>
                <w:u w:val="single"/>
              </w:rPr>
            </w:pPr>
            <w:r>
              <w:rPr>
                <w:sz w:val="26"/>
                <w:u w:val="single"/>
              </w:rPr>
              <w:t>Phương trình hóa học</w:t>
            </w:r>
          </w:p>
          <w:p w14:paraId="211F4661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47DBC6AA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55612FEA" w14:textId="77777777" w:rsidR="00CE195C" w:rsidRPr="00690029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  <w:u w:val="single"/>
              </w:rPr>
            </w:pPr>
          </w:p>
          <w:p w14:paraId="0C77FAC7" w14:textId="60A86434" w:rsidR="00CE195C" w:rsidRPr="00CE195C" w:rsidRDefault="00CE195C" w:rsidP="00CE195C">
            <w:pPr>
              <w:numPr>
                <w:ilvl w:val="0"/>
                <w:numId w:val="19"/>
              </w:numPr>
              <w:spacing w:before="60" w:after="60"/>
              <w:rPr>
                <w:sz w:val="26"/>
              </w:rPr>
            </w:pPr>
            <w:r w:rsidRPr="00F50E73">
              <w:rPr>
                <w:b/>
                <w:sz w:val="26"/>
                <w:u w:val="single"/>
              </w:rPr>
              <w:t>Thí nghiệm 2:</w:t>
            </w:r>
            <w:r w:rsidRPr="00D90DA7">
              <w:rPr>
                <w:sz w:val="26"/>
              </w:rPr>
              <w:t xml:space="preserve"> </w:t>
            </w:r>
            <w:r>
              <w:rPr>
                <w:sz w:val="26"/>
              </w:rPr>
              <w:t>Tác dụng của sắt với lưu huỳnh</w:t>
            </w:r>
            <w:r>
              <w:rPr>
                <w:sz w:val="26"/>
                <w:lang w:val="en-US"/>
              </w:rPr>
              <w:t xml:space="preserve"> </w:t>
            </w:r>
            <w:hyperlink r:id="rId96" w:history="1">
              <w:r w:rsidRPr="00984203">
                <w:rPr>
                  <w:rStyle w:val="Hyperlink"/>
                  <w:sz w:val="26"/>
                  <w:lang w:val="en-US"/>
                </w:rPr>
                <w:t>https://www.youtube.com/watch?v=l2IIOgz7qNc</w:t>
              </w:r>
            </w:hyperlink>
          </w:p>
          <w:p w14:paraId="71DC64CE" w14:textId="42D663D0" w:rsidR="00CE195C" w:rsidRDefault="00CE195C" w:rsidP="00CE195C">
            <w:pPr>
              <w:spacing w:before="60" w:after="6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 wp14:anchorId="05D34C65" wp14:editId="12E6FF22">
                  <wp:extent cx="1628775" cy="2305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41BBD" w14:textId="77777777" w:rsidR="00CE195C" w:rsidRDefault="00CE195C" w:rsidP="00CE195C">
            <w:pPr>
              <w:numPr>
                <w:ilvl w:val="1"/>
                <w:numId w:val="19"/>
              </w:numPr>
              <w:spacing w:before="60" w:after="60"/>
              <w:rPr>
                <w:sz w:val="26"/>
              </w:rPr>
            </w:pPr>
            <w:r w:rsidRPr="00690029">
              <w:rPr>
                <w:sz w:val="26"/>
                <w:u w:val="single"/>
              </w:rPr>
              <w:t>Hiện tượng:</w:t>
            </w:r>
          </w:p>
          <w:p w14:paraId="3178E087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054A5DBC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10FA9BBD" w14:textId="77777777" w:rsidR="00CE195C" w:rsidRDefault="00CE195C" w:rsidP="00CE195C">
            <w:pPr>
              <w:numPr>
                <w:ilvl w:val="1"/>
                <w:numId w:val="19"/>
              </w:numPr>
              <w:tabs>
                <w:tab w:val="left" w:leader="dot" w:pos="10260"/>
              </w:tabs>
              <w:spacing w:before="60" w:after="60"/>
              <w:rPr>
                <w:sz w:val="26"/>
                <w:u w:val="single"/>
              </w:rPr>
            </w:pPr>
            <w:r w:rsidRPr="00690029">
              <w:rPr>
                <w:sz w:val="26"/>
                <w:u w:val="single"/>
              </w:rPr>
              <w:t>Giải thích:</w:t>
            </w:r>
          </w:p>
          <w:p w14:paraId="79355C1A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0F1B455D" w14:textId="77777777" w:rsidR="00CE195C" w:rsidRPr="00690029" w:rsidRDefault="00CE195C" w:rsidP="00CE195C">
            <w:pPr>
              <w:numPr>
                <w:ilvl w:val="1"/>
                <w:numId w:val="19"/>
              </w:numPr>
              <w:tabs>
                <w:tab w:val="left" w:leader="dot" w:pos="10260"/>
              </w:tabs>
              <w:spacing w:before="60" w:after="60"/>
              <w:rPr>
                <w:sz w:val="26"/>
                <w:u w:val="single"/>
              </w:rPr>
            </w:pPr>
            <w:r w:rsidRPr="00690029">
              <w:rPr>
                <w:sz w:val="26"/>
                <w:u w:val="single"/>
              </w:rPr>
              <w:t xml:space="preserve">Phương trình </w:t>
            </w:r>
            <w:r>
              <w:rPr>
                <w:sz w:val="26"/>
                <w:u w:val="single"/>
              </w:rPr>
              <w:t xml:space="preserve">phản ứng </w:t>
            </w:r>
          </w:p>
          <w:p w14:paraId="2440B443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61504003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310924E0" w14:textId="3C45D7BC" w:rsidR="00CE195C" w:rsidRDefault="00CE195C" w:rsidP="00CE195C">
            <w:pPr>
              <w:numPr>
                <w:ilvl w:val="0"/>
                <w:numId w:val="19"/>
              </w:numPr>
              <w:spacing w:before="60" w:after="60"/>
              <w:rPr>
                <w:sz w:val="26"/>
              </w:rPr>
            </w:pPr>
            <w:r w:rsidRPr="00F50E73">
              <w:rPr>
                <w:b/>
                <w:sz w:val="26"/>
                <w:u w:val="single"/>
              </w:rPr>
              <w:t xml:space="preserve">Thí nghiệm </w:t>
            </w:r>
            <w:r>
              <w:rPr>
                <w:b/>
                <w:sz w:val="26"/>
                <w:u w:val="single"/>
              </w:rPr>
              <w:t>3</w:t>
            </w:r>
            <w:r w:rsidRPr="00F50E73">
              <w:rPr>
                <w:b/>
                <w:sz w:val="26"/>
                <w:u w:val="single"/>
              </w:rPr>
              <w:t>:</w:t>
            </w:r>
            <w:r w:rsidRPr="00D90DA7">
              <w:rPr>
                <w:sz w:val="26"/>
              </w:rPr>
              <w:t xml:space="preserve"> </w:t>
            </w:r>
            <w:r>
              <w:rPr>
                <w:sz w:val="26"/>
              </w:rPr>
              <w:t>Nhận biết kim loại Al, Fe</w:t>
            </w:r>
            <w:r>
              <w:rPr>
                <w:sz w:val="26"/>
                <w:lang w:val="en-US"/>
              </w:rPr>
              <w:t xml:space="preserve">  </w:t>
            </w:r>
            <w:hyperlink r:id="rId98" w:history="1">
              <w:r w:rsidRPr="00984203">
                <w:rPr>
                  <w:rStyle w:val="Hyperlink"/>
                  <w:sz w:val="26"/>
                  <w:lang w:val="en-US"/>
                </w:rPr>
                <w:t>https://www.youtube.com/watch?v=h-AJc6ekZhM</w:t>
              </w:r>
            </w:hyperlink>
          </w:p>
          <w:p w14:paraId="338E6E66" w14:textId="4CA3D406" w:rsidR="00CE195C" w:rsidRDefault="00CE195C" w:rsidP="00CE195C">
            <w:pPr>
              <w:spacing w:before="60" w:after="60"/>
              <w:ind w:left="720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048F3AE6" wp14:editId="4E206A88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22860</wp:posOffset>
                      </wp:positionV>
                      <wp:extent cx="2810510" cy="1791335"/>
                      <wp:effectExtent l="10160" t="12700" r="0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0510" cy="1791335"/>
                                <a:chOff x="5898" y="4139"/>
                                <a:chExt cx="4426" cy="2821"/>
                              </a:xfrm>
                            </wpg:grpSpPr>
                            <wpg:grpSp>
                              <wpg:cNvPr id="11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8" y="4860"/>
                                  <a:ext cx="1646" cy="528"/>
                                  <a:chOff x="1288" y="4345"/>
                                  <a:chExt cx="1646" cy="528"/>
                                </a:xfrm>
                              </wpg:grpSpPr>
                              <wps:wsp>
                                <wps:cNvPr id="12" name="AutoShape 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88" y="4549"/>
                                    <a:ext cx="33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Text Box 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5" y="4345"/>
                                    <a:ext cx="1429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268171" w14:textId="77777777" w:rsidR="00CE195C" w:rsidRPr="00C01F4E" w:rsidRDefault="00CE195C" w:rsidP="00CE195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C01F4E">
                                        <w:rPr>
                                          <w:b/>
                                        </w:rPr>
                                        <w:t>Dd NaOH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12" y="6342"/>
                                  <a:ext cx="1645" cy="528"/>
                                  <a:chOff x="1327" y="5905"/>
                                  <a:chExt cx="1645" cy="528"/>
                                </a:xfrm>
                              </wpg:grpSpPr>
                              <wps:wsp>
                                <wps:cNvPr id="15" name="AutoShape 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27" y="6105"/>
                                    <a:ext cx="29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43" y="5905"/>
                                    <a:ext cx="1429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CD21D78" w14:textId="77777777" w:rsidR="00CE195C" w:rsidRPr="00C01F4E" w:rsidRDefault="00CE195C" w:rsidP="00CE195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C01F4E">
                                        <w:rPr>
                                          <w:b/>
                                        </w:rPr>
                                        <w:t>Ống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61" y="4139"/>
                                  <a:ext cx="166" cy="1634"/>
                                  <a:chOff x="5656" y="1078"/>
                                  <a:chExt cx="166" cy="1634"/>
                                </a:xfrm>
                              </wpg:grpSpPr>
                              <wpg:grpSp>
                                <wpg:cNvPr id="18" name="xjhhxtx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56" y="1078"/>
                                    <a:ext cx="166" cy="1634"/>
                                    <a:chOff x="6687" y="1908"/>
                                    <a:chExt cx="346" cy="3418"/>
                                  </a:xfrm>
                                </wpg:grpSpPr>
                                <wpg:grpSp>
                                  <wpg:cNvPr id="19" name="Group 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68" y="3448"/>
                                      <a:ext cx="181" cy="1497"/>
                                      <a:chOff x="7049" y="3000"/>
                                      <a:chExt cx="181" cy="1497"/>
                                    </a:xfrm>
                                  </wpg:grpSpPr>
                                  <wps:wsp>
                                    <wps:cNvPr id="20" name="Rectangle 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49" y="3000"/>
                                        <a:ext cx="181" cy="55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33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" name="Freeform 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49" y="3468"/>
                                        <a:ext cx="181" cy="1029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0 h 1029"/>
                                          <a:gd name="T2" fmla="*/ 78 w 181"/>
                                          <a:gd name="T3" fmla="*/ 1029 h 1029"/>
                                          <a:gd name="T4" fmla="*/ 181 w 181"/>
                                          <a:gd name="T5" fmla="*/ 0 h 10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0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8" y="1029"/>
                                            </a:lnTo>
                                            <a:lnTo>
                                              <a:pt x="181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" name="Group 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87" y="1908"/>
                                      <a:ext cx="346" cy="2028"/>
                                      <a:chOff x="6687" y="1908"/>
                                      <a:chExt cx="346" cy="2028"/>
                                    </a:xfrm>
                                  </wpg:grpSpPr>
                                  <wps:wsp>
                                    <wps:cNvPr id="23" name="Freeform 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67" y="2532"/>
                                        <a:ext cx="180" cy="1404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1248 h 1248"/>
                                          <a:gd name="T2" fmla="*/ 0 w 181"/>
                                          <a:gd name="T3" fmla="*/ 0 h 1248"/>
                                          <a:gd name="T4" fmla="*/ 181 w 181"/>
                                          <a:gd name="T5" fmla="*/ 0 h 1248"/>
                                          <a:gd name="T6" fmla="*/ 181 w 181"/>
                                          <a:gd name="T7" fmla="*/ 1248 h 12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248">
                                            <a:moveTo>
                                              <a:pt x="0" y="12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81" y="0"/>
                                            </a:lnTo>
                                            <a:lnTo>
                                              <a:pt x="181" y="1248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" name="Group 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87" y="1908"/>
                                        <a:ext cx="346" cy="643"/>
                                        <a:chOff x="6687" y="2220"/>
                                        <a:chExt cx="216" cy="522"/>
                                      </a:xfrm>
                                    </wpg:grpSpPr>
                                    <wps:wsp>
                                      <wps:cNvPr id="25" name="y10Oval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687" y="2220"/>
                                          <a:ext cx="216" cy="37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9933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" name="y10Rectangle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28" y="2532"/>
                                          <a:ext cx="135" cy="21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933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7" name="xjhwt5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6601" y="4994"/>
                                      <a:ext cx="478" cy="186"/>
                                    </a:xfrm>
                                    <a:custGeom>
                                      <a:avLst/>
                                      <a:gdLst>
                                        <a:gd name="T0" fmla="*/ 8000 w 8000"/>
                                        <a:gd name="T1" fmla="*/ 1577 h 3154"/>
                                        <a:gd name="T2" fmla="*/ 7804 w 8000"/>
                                        <a:gd name="T3" fmla="*/ 2300 h 3154"/>
                                        <a:gd name="T4" fmla="*/ 7236 w 8000"/>
                                        <a:gd name="T5" fmla="*/ 2853 h 3154"/>
                                        <a:gd name="T6" fmla="*/ 6351 w 8000"/>
                                        <a:gd name="T7" fmla="*/ 3118 h 3154"/>
                                        <a:gd name="T8" fmla="*/ 5236 w 8000"/>
                                        <a:gd name="T9" fmla="*/ 3071 h 3154"/>
                                        <a:gd name="T10" fmla="*/ 4000 w 8000"/>
                                        <a:gd name="T11" fmla="*/ 2777 h 3154"/>
                                        <a:gd name="T12" fmla="*/ 2764 w 8000"/>
                                        <a:gd name="T13" fmla="*/ 2366 h 3154"/>
                                        <a:gd name="T14" fmla="*/ 1649 w 8000"/>
                                        <a:gd name="T15" fmla="*/ 1977 h 3154"/>
                                        <a:gd name="T16" fmla="*/ 764 w 8000"/>
                                        <a:gd name="T17" fmla="*/ 1712 h 3154"/>
                                        <a:gd name="T18" fmla="*/ 196 w 8000"/>
                                        <a:gd name="T19" fmla="*/ 1595 h 3154"/>
                                        <a:gd name="T20" fmla="*/ 0 w 8000"/>
                                        <a:gd name="T21" fmla="*/ 1577 h 3154"/>
                                        <a:gd name="T22" fmla="*/ 196 w 8000"/>
                                        <a:gd name="T23" fmla="*/ 1559 h 3154"/>
                                        <a:gd name="T24" fmla="*/ 764 w 8000"/>
                                        <a:gd name="T25" fmla="*/ 1442 h 3154"/>
                                        <a:gd name="T26" fmla="*/ 1649 w 8000"/>
                                        <a:gd name="T27" fmla="*/ 1177 h 3154"/>
                                        <a:gd name="T28" fmla="*/ 2764 w 8000"/>
                                        <a:gd name="T29" fmla="*/ 788 h 3154"/>
                                        <a:gd name="T30" fmla="*/ 4000 w 8000"/>
                                        <a:gd name="T31" fmla="*/ 377 h 3154"/>
                                        <a:gd name="T32" fmla="*/ 5236 w 8000"/>
                                        <a:gd name="T33" fmla="*/ 83 h 3154"/>
                                        <a:gd name="T34" fmla="*/ 6351 w 8000"/>
                                        <a:gd name="T35" fmla="*/ 36 h 3154"/>
                                        <a:gd name="T36" fmla="*/ 7236 w 8000"/>
                                        <a:gd name="T37" fmla="*/ 301 h 3154"/>
                                        <a:gd name="T38" fmla="*/ 7804 w 8000"/>
                                        <a:gd name="T39" fmla="*/ 854 h 3154"/>
                                        <a:gd name="T40" fmla="*/ 8000 w 8000"/>
                                        <a:gd name="T41" fmla="*/ 1577 h 31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</a:cxnLst>
                                      <a:rect l="0" t="0" r="r" b="b"/>
                                      <a:pathLst>
                                        <a:path w="8000" h="3154">
                                          <a:moveTo>
                                            <a:pt x="8000" y="1577"/>
                                          </a:moveTo>
                                          <a:cubicBezTo>
                                            <a:pt x="8000" y="1818"/>
                                            <a:pt x="7931" y="2087"/>
                                            <a:pt x="7804" y="2300"/>
                                          </a:cubicBezTo>
                                          <a:cubicBezTo>
                                            <a:pt x="7677" y="2513"/>
                                            <a:pt x="7478" y="2717"/>
                                            <a:pt x="7236" y="2853"/>
                                          </a:cubicBezTo>
                                          <a:cubicBezTo>
                                            <a:pt x="6994" y="2989"/>
                                            <a:pt x="6684" y="3082"/>
                                            <a:pt x="6351" y="3118"/>
                                          </a:cubicBezTo>
                                          <a:cubicBezTo>
                                            <a:pt x="6018" y="3154"/>
                                            <a:pt x="5628" y="3128"/>
                                            <a:pt x="5236" y="3071"/>
                                          </a:cubicBezTo>
                                          <a:cubicBezTo>
                                            <a:pt x="4844" y="3014"/>
                                            <a:pt x="4412" y="2895"/>
                                            <a:pt x="4000" y="2777"/>
                                          </a:cubicBezTo>
                                          <a:cubicBezTo>
                                            <a:pt x="3588" y="2659"/>
                                            <a:pt x="3156" y="2499"/>
                                            <a:pt x="2764" y="2366"/>
                                          </a:cubicBezTo>
                                          <a:cubicBezTo>
                                            <a:pt x="2372" y="2233"/>
                                            <a:pt x="1982" y="2086"/>
                                            <a:pt x="1649" y="1977"/>
                                          </a:cubicBezTo>
                                          <a:cubicBezTo>
                                            <a:pt x="1316" y="1868"/>
                                            <a:pt x="1006" y="1776"/>
                                            <a:pt x="764" y="1712"/>
                                          </a:cubicBezTo>
                                          <a:cubicBezTo>
                                            <a:pt x="522" y="1648"/>
                                            <a:pt x="323" y="1617"/>
                                            <a:pt x="196" y="1595"/>
                                          </a:cubicBezTo>
                                          <a:cubicBezTo>
                                            <a:pt x="69" y="1573"/>
                                            <a:pt x="0" y="1571"/>
                                            <a:pt x="0" y="1577"/>
                                          </a:cubicBezTo>
                                          <a:cubicBezTo>
                                            <a:pt x="0" y="1583"/>
                                            <a:pt x="69" y="1581"/>
                                            <a:pt x="196" y="1559"/>
                                          </a:cubicBezTo>
                                          <a:cubicBezTo>
                                            <a:pt x="323" y="1537"/>
                                            <a:pt x="522" y="1506"/>
                                            <a:pt x="764" y="1442"/>
                                          </a:cubicBezTo>
                                          <a:cubicBezTo>
                                            <a:pt x="1006" y="1378"/>
                                            <a:pt x="1316" y="1286"/>
                                            <a:pt x="1649" y="1177"/>
                                          </a:cubicBezTo>
                                          <a:cubicBezTo>
                                            <a:pt x="1982" y="1068"/>
                                            <a:pt x="2372" y="921"/>
                                            <a:pt x="2764" y="788"/>
                                          </a:cubicBezTo>
                                          <a:cubicBezTo>
                                            <a:pt x="3156" y="655"/>
                                            <a:pt x="3588" y="495"/>
                                            <a:pt x="4000" y="377"/>
                                          </a:cubicBezTo>
                                          <a:cubicBezTo>
                                            <a:pt x="4412" y="259"/>
                                            <a:pt x="4844" y="140"/>
                                            <a:pt x="5236" y="83"/>
                                          </a:cubicBezTo>
                                          <a:cubicBezTo>
                                            <a:pt x="5628" y="26"/>
                                            <a:pt x="6018" y="0"/>
                                            <a:pt x="6351" y="36"/>
                                          </a:cubicBezTo>
                                          <a:cubicBezTo>
                                            <a:pt x="6684" y="72"/>
                                            <a:pt x="6994" y="165"/>
                                            <a:pt x="7236" y="301"/>
                                          </a:cubicBezTo>
                                          <a:cubicBezTo>
                                            <a:pt x="7478" y="437"/>
                                            <a:pt x="7677" y="641"/>
                                            <a:pt x="7804" y="854"/>
                                          </a:cubicBezTo>
                                          <a:cubicBezTo>
                                            <a:pt x="7931" y="1067"/>
                                            <a:pt x="8000" y="1336"/>
                                            <a:pt x="8000" y="15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C0C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8" name="AutoShape 9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663" y="1809"/>
                                    <a:ext cx="11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98" y="4812"/>
                                  <a:ext cx="367" cy="2108"/>
                                  <a:chOff x="3060" y="1596"/>
                                  <a:chExt cx="2160" cy="6800"/>
                                </a:xfrm>
                              </wpg:grpSpPr>
                              <wps:wsp>
                                <wps:cNvPr id="30" name="y19Lin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0" y="1596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y19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0" y="1596"/>
                                    <a:ext cx="18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y19Line 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40" y="1596"/>
                                    <a:ext cx="18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y19Line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0" y="1752"/>
                                    <a:ext cx="0" cy="5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y19Line 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0" y="1752"/>
                                    <a:ext cx="0" cy="5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y19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1752"/>
                                    <a:ext cx="9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y19Line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0" y="1752"/>
                                    <a:ext cx="0" cy="56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y19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48" y="2063"/>
                                    <a:ext cx="0" cy="34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y19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0" y="1596"/>
                                    <a:ext cx="180" cy="156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156 h 156"/>
                                      <a:gd name="T2" fmla="*/ 180 w 180"/>
                                      <a:gd name="T3" fmla="*/ 0 h 1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0" h="156">
                                        <a:moveTo>
                                          <a:pt x="0" y="156"/>
                                        </a:moveTo>
                                        <a:cubicBezTo>
                                          <a:pt x="0" y="156"/>
                                          <a:pt x="90" y="78"/>
                                          <a:pt x="18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y19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8" y="1596"/>
                                    <a:ext cx="180" cy="156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156 h 156"/>
                                      <a:gd name="T2" fmla="*/ 180 w 180"/>
                                      <a:gd name="T3" fmla="*/ 0 h 1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0" h="156">
                                        <a:moveTo>
                                          <a:pt x="0" y="156"/>
                                        </a:moveTo>
                                        <a:cubicBezTo>
                                          <a:pt x="0" y="156"/>
                                          <a:pt x="90" y="78"/>
                                          <a:pt x="18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y19Arc 21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241" y="7517"/>
                                    <a:ext cx="1802" cy="87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3058 0 0"/>
                                      <a:gd name="G2" fmla="+- 21600 0 0"/>
                                      <a:gd name="T0" fmla="*/ 43008 w 43200"/>
                                      <a:gd name="T1" fmla="*/ 187 h 24658"/>
                                      <a:gd name="T2" fmla="*/ 218 w 43200"/>
                                      <a:gd name="T3" fmla="*/ 0 h 24658"/>
                                      <a:gd name="T4" fmla="*/ 21600 w 43200"/>
                                      <a:gd name="T5" fmla="*/ 3058 h 246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4658" fill="none" extrusionOk="0">
                                        <a:moveTo>
                                          <a:pt x="43008" y="186"/>
                                        </a:moveTo>
                                        <a:cubicBezTo>
                                          <a:pt x="43135" y="1138"/>
                                          <a:pt x="43200" y="2097"/>
                                          <a:pt x="43200" y="3058"/>
                                        </a:cubicBezTo>
                                        <a:cubicBezTo>
                                          <a:pt x="43200" y="14987"/>
                                          <a:pt x="33529" y="24658"/>
                                          <a:pt x="21600" y="24658"/>
                                        </a:cubicBezTo>
                                        <a:cubicBezTo>
                                          <a:pt x="9670" y="24658"/>
                                          <a:pt x="0" y="14987"/>
                                          <a:pt x="0" y="3058"/>
                                        </a:cubicBezTo>
                                        <a:cubicBezTo>
                                          <a:pt x="0" y="2034"/>
                                          <a:pt x="72" y="1012"/>
                                          <a:pt x="217" y="-1"/>
                                        </a:cubicBezTo>
                                      </a:path>
                                      <a:path w="43200" h="24658" stroke="0" extrusionOk="0">
                                        <a:moveTo>
                                          <a:pt x="43008" y="186"/>
                                        </a:moveTo>
                                        <a:cubicBezTo>
                                          <a:pt x="43135" y="1138"/>
                                          <a:pt x="43200" y="2097"/>
                                          <a:pt x="43200" y="3058"/>
                                        </a:cubicBezTo>
                                        <a:cubicBezTo>
                                          <a:pt x="43200" y="14987"/>
                                          <a:pt x="33529" y="24658"/>
                                          <a:pt x="21600" y="24658"/>
                                        </a:cubicBezTo>
                                        <a:cubicBezTo>
                                          <a:pt x="9670" y="24658"/>
                                          <a:pt x="0" y="14987"/>
                                          <a:pt x="0" y="3058"/>
                                        </a:cubicBezTo>
                                        <a:cubicBezTo>
                                          <a:pt x="0" y="2034"/>
                                          <a:pt x="72" y="1012"/>
                                          <a:pt x="217" y="-1"/>
                                        </a:cubicBezTo>
                                        <a:lnTo>
                                          <a:pt x="21600" y="30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y19Arc 2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3969" y="7419"/>
                                    <a:ext cx="896" cy="817"/>
                                  </a:xfrm>
                                  <a:custGeom>
                                    <a:avLst/>
                                    <a:gdLst>
                                      <a:gd name="G0" fmla="+- 21369 0 0"/>
                                      <a:gd name="G1" fmla="+- 21392 0 0"/>
                                      <a:gd name="G2" fmla="+- 21600 0 0"/>
                                      <a:gd name="T0" fmla="*/ 0 w 21369"/>
                                      <a:gd name="T1" fmla="*/ 18243 h 21392"/>
                                      <a:gd name="T2" fmla="*/ 18379 w 21369"/>
                                      <a:gd name="T3" fmla="*/ 0 h 21392"/>
                                      <a:gd name="T4" fmla="*/ 21369 w 21369"/>
                                      <a:gd name="T5" fmla="*/ 21392 h 213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369" h="21392" fill="none" extrusionOk="0">
                                        <a:moveTo>
                                          <a:pt x="-1" y="18242"/>
                                        </a:moveTo>
                                        <a:cubicBezTo>
                                          <a:pt x="1397" y="8756"/>
                                          <a:pt x="8882" y="1327"/>
                                          <a:pt x="18378" y="-1"/>
                                        </a:cubicBezTo>
                                      </a:path>
                                      <a:path w="21369" h="21392" stroke="0" extrusionOk="0">
                                        <a:moveTo>
                                          <a:pt x="-1" y="18242"/>
                                        </a:moveTo>
                                        <a:cubicBezTo>
                                          <a:pt x="1397" y="8756"/>
                                          <a:pt x="8882" y="1327"/>
                                          <a:pt x="18378" y="-1"/>
                                        </a:cubicBezTo>
                                        <a:lnTo>
                                          <a:pt x="21369" y="213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" name="y11421oval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14" y="6763"/>
                                  <a:ext cx="98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y11421oval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1" y="6723"/>
                                  <a:ext cx="129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y11421oval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14" y="6654"/>
                                  <a:ext cx="139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y11421oval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4" y="6704"/>
                                  <a:ext cx="123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y11421oval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3" y="6763"/>
                                  <a:ext cx="139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y11421oval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3" y="6747"/>
                                  <a:ext cx="129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y11421oval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6" y="6678"/>
                                  <a:ext cx="139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y11421oval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36" y="6803"/>
                                  <a:ext cx="123" cy="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65" y="4900"/>
                                  <a:ext cx="1646" cy="528"/>
                                  <a:chOff x="1288" y="4345"/>
                                  <a:chExt cx="1646" cy="528"/>
                                </a:xfrm>
                              </wpg:grpSpPr>
                              <wps:wsp>
                                <wps:cNvPr id="53" name="AutoShape 1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88" y="4549"/>
                                    <a:ext cx="33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Text Box 1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5" y="4345"/>
                                    <a:ext cx="1429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8F2930" w14:textId="77777777" w:rsidR="00CE195C" w:rsidRPr="00C01F4E" w:rsidRDefault="00CE195C" w:rsidP="00CE195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C01F4E">
                                        <w:rPr>
                                          <w:b/>
                                        </w:rPr>
                                        <w:t>Dd NaOH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79" y="6382"/>
                                  <a:ext cx="1645" cy="528"/>
                                  <a:chOff x="1327" y="5905"/>
                                  <a:chExt cx="1645" cy="528"/>
                                </a:xfrm>
                              </wpg:grpSpPr>
                              <wps:wsp>
                                <wps:cNvPr id="56" name="AutoShape 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27" y="6105"/>
                                    <a:ext cx="29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Text Box 1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43" y="5905"/>
                                    <a:ext cx="1429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2CA24E" w14:textId="77777777" w:rsidR="00CE195C" w:rsidRPr="00C01F4E" w:rsidRDefault="00CE195C" w:rsidP="00CE195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C01F4E">
                                        <w:rPr>
                                          <w:b/>
                                        </w:rPr>
                                        <w:t>Ống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28" y="4179"/>
                                  <a:ext cx="166" cy="1634"/>
                                  <a:chOff x="5656" y="1078"/>
                                  <a:chExt cx="166" cy="1634"/>
                                </a:xfrm>
                              </wpg:grpSpPr>
                              <wpg:grpSp>
                                <wpg:cNvPr id="59" name="xjhhxtx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56" y="1078"/>
                                    <a:ext cx="166" cy="1634"/>
                                    <a:chOff x="6687" y="1908"/>
                                    <a:chExt cx="346" cy="3418"/>
                                  </a:xfrm>
                                </wpg:grpSpPr>
                                <wpg:grpSp>
                                  <wpg:cNvPr id="60" name="Group 1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68" y="3448"/>
                                      <a:ext cx="181" cy="1497"/>
                                      <a:chOff x="7049" y="3000"/>
                                      <a:chExt cx="181" cy="1497"/>
                                    </a:xfrm>
                                  </wpg:grpSpPr>
                                  <wps:wsp>
                                    <wps:cNvPr id="61" name="Rectangle 1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49" y="3000"/>
                                        <a:ext cx="181" cy="55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33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Freeform 1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49" y="3468"/>
                                        <a:ext cx="181" cy="1029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0 h 1029"/>
                                          <a:gd name="T2" fmla="*/ 78 w 181"/>
                                          <a:gd name="T3" fmla="*/ 1029 h 1029"/>
                                          <a:gd name="T4" fmla="*/ 181 w 181"/>
                                          <a:gd name="T5" fmla="*/ 0 h 10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0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8" y="1029"/>
                                            </a:lnTo>
                                            <a:lnTo>
                                              <a:pt x="181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" name="Group 1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87" y="1908"/>
                                      <a:ext cx="346" cy="2028"/>
                                      <a:chOff x="6687" y="1908"/>
                                      <a:chExt cx="346" cy="2028"/>
                                    </a:xfrm>
                                  </wpg:grpSpPr>
                                  <wps:wsp>
                                    <wps:cNvPr id="64" name="Freeform 1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67" y="2532"/>
                                        <a:ext cx="180" cy="1404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1248 h 1248"/>
                                          <a:gd name="T2" fmla="*/ 0 w 181"/>
                                          <a:gd name="T3" fmla="*/ 0 h 1248"/>
                                          <a:gd name="T4" fmla="*/ 181 w 181"/>
                                          <a:gd name="T5" fmla="*/ 0 h 1248"/>
                                          <a:gd name="T6" fmla="*/ 181 w 181"/>
                                          <a:gd name="T7" fmla="*/ 1248 h 12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248">
                                            <a:moveTo>
                                              <a:pt x="0" y="12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81" y="0"/>
                                            </a:lnTo>
                                            <a:lnTo>
                                              <a:pt x="181" y="1248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1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87" y="1908"/>
                                        <a:ext cx="346" cy="643"/>
                                        <a:chOff x="6687" y="2220"/>
                                        <a:chExt cx="216" cy="522"/>
                                      </a:xfrm>
                                    </wpg:grpSpPr>
                                    <wps:wsp>
                                      <wps:cNvPr id="66" name="y10Oval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687" y="2220"/>
                                          <a:ext cx="216" cy="37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9933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" name="y10Rectangle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28" y="2532"/>
                                          <a:ext cx="135" cy="21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933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68" name="xjhwt5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6601" y="4994"/>
                                      <a:ext cx="478" cy="186"/>
                                    </a:xfrm>
                                    <a:custGeom>
                                      <a:avLst/>
                                      <a:gdLst>
                                        <a:gd name="T0" fmla="*/ 8000 w 8000"/>
                                        <a:gd name="T1" fmla="*/ 1577 h 3154"/>
                                        <a:gd name="T2" fmla="*/ 7804 w 8000"/>
                                        <a:gd name="T3" fmla="*/ 2300 h 3154"/>
                                        <a:gd name="T4" fmla="*/ 7236 w 8000"/>
                                        <a:gd name="T5" fmla="*/ 2853 h 3154"/>
                                        <a:gd name="T6" fmla="*/ 6351 w 8000"/>
                                        <a:gd name="T7" fmla="*/ 3118 h 3154"/>
                                        <a:gd name="T8" fmla="*/ 5236 w 8000"/>
                                        <a:gd name="T9" fmla="*/ 3071 h 3154"/>
                                        <a:gd name="T10" fmla="*/ 4000 w 8000"/>
                                        <a:gd name="T11" fmla="*/ 2777 h 3154"/>
                                        <a:gd name="T12" fmla="*/ 2764 w 8000"/>
                                        <a:gd name="T13" fmla="*/ 2366 h 3154"/>
                                        <a:gd name="T14" fmla="*/ 1649 w 8000"/>
                                        <a:gd name="T15" fmla="*/ 1977 h 3154"/>
                                        <a:gd name="T16" fmla="*/ 764 w 8000"/>
                                        <a:gd name="T17" fmla="*/ 1712 h 3154"/>
                                        <a:gd name="T18" fmla="*/ 196 w 8000"/>
                                        <a:gd name="T19" fmla="*/ 1595 h 3154"/>
                                        <a:gd name="T20" fmla="*/ 0 w 8000"/>
                                        <a:gd name="T21" fmla="*/ 1577 h 3154"/>
                                        <a:gd name="T22" fmla="*/ 196 w 8000"/>
                                        <a:gd name="T23" fmla="*/ 1559 h 3154"/>
                                        <a:gd name="T24" fmla="*/ 764 w 8000"/>
                                        <a:gd name="T25" fmla="*/ 1442 h 3154"/>
                                        <a:gd name="T26" fmla="*/ 1649 w 8000"/>
                                        <a:gd name="T27" fmla="*/ 1177 h 3154"/>
                                        <a:gd name="T28" fmla="*/ 2764 w 8000"/>
                                        <a:gd name="T29" fmla="*/ 788 h 3154"/>
                                        <a:gd name="T30" fmla="*/ 4000 w 8000"/>
                                        <a:gd name="T31" fmla="*/ 377 h 3154"/>
                                        <a:gd name="T32" fmla="*/ 5236 w 8000"/>
                                        <a:gd name="T33" fmla="*/ 83 h 3154"/>
                                        <a:gd name="T34" fmla="*/ 6351 w 8000"/>
                                        <a:gd name="T35" fmla="*/ 36 h 3154"/>
                                        <a:gd name="T36" fmla="*/ 7236 w 8000"/>
                                        <a:gd name="T37" fmla="*/ 301 h 3154"/>
                                        <a:gd name="T38" fmla="*/ 7804 w 8000"/>
                                        <a:gd name="T39" fmla="*/ 854 h 3154"/>
                                        <a:gd name="T40" fmla="*/ 8000 w 8000"/>
                                        <a:gd name="T41" fmla="*/ 1577 h 31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</a:cxnLst>
                                      <a:rect l="0" t="0" r="r" b="b"/>
                                      <a:pathLst>
                                        <a:path w="8000" h="3154">
                                          <a:moveTo>
                                            <a:pt x="8000" y="1577"/>
                                          </a:moveTo>
                                          <a:cubicBezTo>
                                            <a:pt x="8000" y="1818"/>
                                            <a:pt x="7931" y="2087"/>
                                            <a:pt x="7804" y="2300"/>
                                          </a:cubicBezTo>
                                          <a:cubicBezTo>
                                            <a:pt x="7677" y="2513"/>
                                            <a:pt x="7478" y="2717"/>
                                            <a:pt x="7236" y="2853"/>
                                          </a:cubicBezTo>
                                          <a:cubicBezTo>
                                            <a:pt x="6994" y="2989"/>
                                            <a:pt x="6684" y="3082"/>
                                            <a:pt x="6351" y="3118"/>
                                          </a:cubicBezTo>
                                          <a:cubicBezTo>
                                            <a:pt x="6018" y="3154"/>
                                            <a:pt x="5628" y="3128"/>
                                            <a:pt x="5236" y="3071"/>
                                          </a:cubicBezTo>
                                          <a:cubicBezTo>
                                            <a:pt x="4844" y="3014"/>
                                            <a:pt x="4412" y="2895"/>
                                            <a:pt x="4000" y="2777"/>
                                          </a:cubicBezTo>
                                          <a:cubicBezTo>
                                            <a:pt x="3588" y="2659"/>
                                            <a:pt x="3156" y="2499"/>
                                            <a:pt x="2764" y="2366"/>
                                          </a:cubicBezTo>
                                          <a:cubicBezTo>
                                            <a:pt x="2372" y="2233"/>
                                            <a:pt x="1982" y="2086"/>
                                            <a:pt x="1649" y="1977"/>
                                          </a:cubicBezTo>
                                          <a:cubicBezTo>
                                            <a:pt x="1316" y="1868"/>
                                            <a:pt x="1006" y="1776"/>
                                            <a:pt x="764" y="1712"/>
                                          </a:cubicBezTo>
                                          <a:cubicBezTo>
                                            <a:pt x="522" y="1648"/>
                                            <a:pt x="323" y="1617"/>
                                            <a:pt x="196" y="1595"/>
                                          </a:cubicBezTo>
                                          <a:cubicBezTo>
                                            <a:pt x="69" y="1573"/>
                                            <a:pt x="0" y="1571"/>
                                            <a:pt x="0" y="1577"/>
                                          </a:cubicBezTo>
                                          <a:cubicBezTo>
                                            <a:pt x="0" y="1583"/>
                                            <a:pt x="69" y="1581"/>
                                            <a:pt x="196" y="1559"/>
                                          </a:cubicBezTo>
                                          <a:cubicBezTo>
                                            <a:pt x="323" y="1537"/>
                                            <a:pt x="522" y="1506"/>
                                            <a:pt x="764" y="1442"/>
                                          </a:cubicBezTo>
                                          <a:cubicBezTo>
                                            <a:pt x="1006" y="1378"/>
                                            <a:pt x="1316" y="1286"/>
                                            <a:pt x="1649" y="1177"/>
                                          </a:cubicBezTo>
                                          <a:cubicBezTo>
                                            <a:pt x="1982" y="1068"/>
                                            <a:pt x="2372" y="921"/>
                                            <a:pt x="2764" y="788"/>
                                          </a:cubicBezTo>
                                          <a:cubicBezTo>
                                            <a:pt x="3156" y="655"/>
                                            <a:pt x="3588" y="495"/>
                                            <a:pt x="4000" y="377"/>
                                          </a:cubicBezTo>
                                          <a:cubicBezTo>
                                            <a:pt x="4412" y="259"/>
                                            <a:pt x="4844" y="140"/>
                                            <a:pt x="5236" y="83"/>
                                          </a:cubicBezTo>
                                          <a:cubicBezTo>
                                            <a:pt x="5628" y="26"/>
                                            <a:pt x="6018" y="0"/>
                                            <a:pt x="6351" y="36"/>
                                          </a:cubicBezTo>
                                          <a:cubicBezTo>
                                            <a:pt x="6684" y="72"/>
                                            <a:pt x="6994" y="165"/>
                                            <a:pt x="7236" y="301"/>
                                          </a:cubicBezTo>
                                          <a:cubicBezTo>
                                            <a:pt x="7478" y="437"/>
                                            <a:pt x="7677" y="641"/>
                                            <a:pt x="7804" y="854"/>
                                          </a:cubicBezTo>
                                          <a:cubicBezTo>
                                            <a:pt x="7931" y="1067"/>
                                            <a:pt x="8000" y="1336"/>
                                            <a:pt x="8000" y="15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C0C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9" name="AutoShape 1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663" y="1809"/>
                                    <a:ext cx="11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65" y="4852"/>
                                  <a:ext cx="367" cy="2108"/>
                                  <a:chOff x="3060" y="1596"/>
                                  <a:chExt cx="2160" cy="6800"/>
                                </a:xfrm>
                              </wpg:grpSpPr>
                              <wps:wsp>
                                <wps:cNvPr id="71" name="y19Lin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0" y="1596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y19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0" y="1596"/>
                                    <a:ext cx="18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y19Line 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40" y="1596"/>
                                    <a:ext cx="18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y19Line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0" y="1752"/>
                                    <a:ext cx="0" cy="5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y19Line 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0" y="1752"/>
                                    <a:ext cx="0" cy="5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y19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1752"/>
                                    <a:ext cx="9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y19Line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0" y="1752"/>
                                    <a:ext cx="0" cy="56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y19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48" y="2063"/>
                                    <a:ext cx="0" cy="34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y19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0" y="1596"/>
                                    <a:ext cx="180" cy="156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156 h 156"/>
                                      <a:gd name="T2" fmla="*/ 180 w 180"/>
                                      <a:gd name="T3" fmla="*/ 0 h 1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0" h="156">
                                        <a:moveTo>
                                          <a:pt x="0" y="156"/>
                                        </a:moveTo>
                                        <a:cubicBezTo>
                                          <a:pt x="0" y="156"/>
                                          <a:pt x="90" y="78"/>
                                          <a:pt x="18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y19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8" y="1596"/>
                                    <a:ext cx="180" cy="156"/>
                                  </a:xfrm>
                                  <a:custGeom>
                                    <a:avLst/>
                                    <a:gdLst>
                                      <a:gd name="T0" fmla="*/ 0 w 180"/>
                                      <a:gd name="T1" fmla="*/ 156 h 156"/>
                                      <a:gd name="T2" fmla="*/ 180 w 180"/>
                                      <a:gd name="T3" fmla="*/ 0 h 1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0" h="156">
                                        <a:moveTo>
                                          <a:pt x="0" y="156"/>
                                        </a:moveTo>
                                        <a:cubicBezTo>
                                          <a:pt x="0" y="156"/>
                                          <a:pt x="90" y="78"/>
                                          <a:pt x="18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y19Arc 21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241" y="7517"/>
                                    <a:ext cx="1802" cy="87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3058 0 0"/>
                                      <a:gd name="G2" fmla="+- 21600 0 0"/>
                                      <a:gd name="T0" fmla="*/ 43008 w 43200"/>
                                      <a:gd name="T1" fmla="*/ 187 h 24658"/>
                                      <a:gd name="T2" fmla="*/ 218 w 43200"/>
                                      <a:gd name="T3" fmla="*/ 0 h 24658"/>
                                      <a:gd name="T4" fmla="*/ 21600 w 43200"/>
                                      <a:gd name="T5" fmla="*/ 3058 h 246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4658" fill="none" extrusionOk="0">
                                        <a:moveTo>
                                          <a:pt x="43008" y="186"/>
                                        </a:moveTo>
                                        <a:cubicBezTo>
                                          <a:pt x="43135" y="1138"/>
                                          <a:pt x="43200" y="2097"/>
                                          <a:pt x="43200" y="3058"/>
                                        </a:cubicBezTo>
                                        <a:cubicBezTo>
                                          <a:pt x="43200" y="14987"/>
                                          <a:pt x="33529" y="24658"/>
                                          <a:pt x="21600" y="24658"/>
                                        </a:cubicBezTo>
                                        <a:cubicBezTo>
                                          <a:pt x="9670" y="24658"/>
                                          <a:pt x="0" y="14987"/>
                                          <a:pt x="0" y="3058"/>
                                        </a:cubicBezTo>
                                        <a:cubicBezTo>
                                          <a:pt x="0" y="2034"/>
                                          <a:pt x="72" y="1012"/>
                                          <a:pt x="217" y="-1"/>
                                        </a:cubicBezTo>
                                      </a:path>
                                      <a:path w="43200" h="24658" stroke="0" extrusionOk="0">
                                        <a:moveTo>
                                          <a:pt x="43008" y="186"/>
                                        </a:moveTo>
                                        <a:cubicBezTo>
                                          <a:pt x="43135" y="1138"/>
                                          <a:pt x="43200" y="2097"/>
                                          <a:pt x="43200" y="3058"/>
                                        </a:cubicBezTo>
                                        <a:cubicBezTo>
                                          <a:pt x="43200" y="14987"/>
                                          <a:pt x="33529" y="24658"/>
                                          <a:pt x="21600" y="24658"/>
                                        </a:cubicBezTo>
                                        <a:cubicBezTo>
                                          <a:pt x="9670" y="24658"/>
                                          <a:pt x="0" y="14987"/>
                                          <a:pt x="0" y="3058"/>
                                        </a:cubicBezTo>
                                        <a:cubicBezTo>
                                          <a:pt x="0" y="2034"/>
                                          <a:pt x="72" y="1012"/>
                                          <a:pt x="217" y="-1"/>
                                        </a:cubicBezTo>
                                        <a:lnTo>
                                          <a:pt x="21600" y="30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y19Arc 2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3969" y="7419"/>
                                    <a:ext cx="896" cy="817"/>
                                  </a:xfrm>
                                  <a:custGeom>
                                    <a:avLst/>
                                    <a:gdLst>
                                      <a:gd name="G0" fmla="+- 21369 0 0"/>
                                      <a:gd name="G1" fmla="+- 21392 0 0"/>
                                      <a:gd name="G2" fmla="+- 21600 0 0"/>
                                      <a:gd name="T0" fmla="*/ 0 w 21369"/>
                                      <a:gd name="T1" fmla="*/ 18243 h 21392"/>
                                      <a:gd name="T2" fmla="*/ 18379 w 21369"/>
                                      <a:gd name="T3" fmla="*/ 0 h 21392"/>
                                      <a:gd name="T4" fmla="*/ 21369 w 21369"/>
                                      <a:gd name="T5" fmla="*/ 21392 h 213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369" h="21392" fill="none" extrusionOk="0">
                                        <a:moveTo>
                                          <a:pt x="-1" y="18242"/>
                                        </a:moveTo>
                                        <a:cubicBezTo>
                                          <a:pt x="1397" y="8756"/>
                                          <a:pt x="8882" y="1327"/>
                                          <a:pt x="18378" y="-1"/>
                                        </a:cubicBezTo>
                                      </a:path>
                                      <a:path w="21369" h="21392" stroke="0" extrusionOk="0">
                                        <a:moveTo>
                                          <a:pt x="-1" y="18242"/>
                                        </a:moveTo>
                                        <a:cubicBezTo>
                                          <a:pt x="1397" y="8756"/>
                                          <a:pt x="8882" y="1327"/>
                                          <a:pt x="18378" y="-1"/>
                                        </a:cubicBezTo>
                                        <a:lnTo>
                                          <a:pt x="21369" y="213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8F3AE6" id="Group 10" o:spid="_x0000_s1026" style="position:absolute;left:0;text-align:left;margin-left:192.25pt;margin-top:1.8pt;width:221.3pt;height:141.05pt;z-index:251662848" coordorigin="5898,4139" coordsize="4426,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">
                      <v:group id="Group 75" o:spid="_x0000_s1027" style="position:absolute;left:6098;top:4860;width:1646;height:528" coordorigin="1288,4345" coordsize="164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AutoShape 76" o:spid="_x0000_s1028" type="#_x0000_t32" style="position:absolute;left:1288;top:4549;width:3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7" o:spid="_x0000_s1029" type="#_x0000_t202" style="position:absolute;left:1505;top:4345;width:142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  <v:textbox>
                            <w:txbxContent>
                              <w:p w14:paraId="16268171" w14:textId="77777777" w:rsidR="00CE195C" w:rsidRPr="00C01F4E" w:rsidRDefault="00CE195C" w:rsidP="00CE195C">
                                <w:pPr>
                                  <w:rPr>
                                    <w:b/>
                                  </w:rPr>
                                </w:pPr>
                                <w:r w:rsidRPr="00C01F4E">
                                  <w:rPr>
                                    <w:b/>
                                  </w:rPr>
                                  <w:t>Dd NaOH</w:t>
                                </w:r>
                              </w:p>
                            </w:txbxContent>
                          </v:textbox>
                        </v:shape>
                      </v:group>
                      <v:group id="Group 78" o:spid="_x0000_s1030" style="position:absolute;left:6112;top:6342;width:1645;height:528" coordorigin="1327,5905" coordsize="164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AutoShape 79" o:spid="_x0000_s1031" type="#_x0000_t32" style="position:absolute;left:1327;top:6105;width:2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              <v:shape id="Text Box 80" o:spid="_x0000_s1032" type="#_x0000_t202" style="position:absolute;left:1543;top:5905;width:142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<v:textbox>
                            <w:txbxContent>
                              <w:p w14:paraId="6CD21D78" w14:textId="77777777" w:rsidR="00CE195C" w:rsidRPr="00C01F4E" w:rsidRDefault="00CE195C" w:rsidP="00CE195C">
                                <w:pPr>
                                  <w:rPr>
                                    <w:b/>
                                  </w:rPr>
                                </w:pPr>
                                <w:r w:rsidRPr="00C01F4E">
                                  <w:rPr>
                                    <w:b/>
                                  </w:rPr>
                                  <w:t>Ống 1</w:t>
                                </w:r>
                              </w:p>
                            </w:txbxContent>
                          </v:textbox>
                        </v:shape>
                      </v:group>
                      <v:group id="Group 81" o:spid="_x0000_s1033" style="position:absolute;left:5961;top:4139;width:166;height:1634" coordorigin="5656,1078" coordsize="166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xjhhxtx10" o:spid="_x0000_s1034" style="position:absolute;left:5656;top:1078;width:166;height:1634" coordorigin="6687,1908" coordsize="346,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group id="Group 83" o:spid="_x0000_s1035" style="position:absolute;left:6768;top:3448;width:181;height:1497" coordorigin="7049,3000" coordsize="181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<v:rect id="Rectangle 84" o:spid="_x0000_s1036" style="position:absolute;left:7049;top:3000;width:18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" fillcolor="#3cc" stroked="f"/>
                            <v:shape id="Freeform 85" o:spid="_x0000_s1037" style="position:absolute;left:7049;top:3468;width:181;height:1029;visibility:visible;mso-wrap-style:square;v-text-anchor:top" coordsize="181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" path="m,l78,1029,181,e">
                              <v:path arrowok="t" o:connecttype="custom" o:connectlocs="0,0;78,1029;181,0" o:connectangles="0,0,0"/>
                            </v:shape>
                          </v:group>
                          <v:group id="Group 86" o:spid="_x0000_s1038" style="position:absolute;left:6687;top:1908;width:346;height:2028" coordorigin="6687,1908" coordsize="346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<v:shape id="Freeform 87" o:spid="_x0000_s1039" style="position:absolute;left:6767;top:2532;width:180;height:1404;visibility:visible;mso-wrap-style:square;v-text-anchor:top" coordsize="181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" path="m,1248l,,181,r,1248e">
                              <v:path arrowok="t" o:connecttype="custom" o:connectlocs="0,1404;0,0;180,0;180,1404" o:connectangles="0,0,0,0"/>
                            </v:shape>
                            <v:group id="Group 88" o:spid="_x0000_s1040" style="position:absolute;left:6687;top:1908;width:346;height:643" coordorigin="6687,2220" coordsize="21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oval id="y10Oval 9" o:spid="_x0000_s1041" style="position:absolute;left:6687;top:2220;width:216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" fillcolor="#930"/>
                              <v:rect id="y10Rectangle 10" o:spid="_x0000_s1042" style="position:absolute;left:6728;top:2532;width:13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" fillcolor="#930"/>
                            </v:group>
                          </v:group>
                          <v:shape id="xjhwt5" o:spid="_x0000_s1043" style="position:absolute;left:6601;top:4994;width:478;height:186;rotation:90;visibility:visible;mso-wrap-style:square;v-text-anchor:top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strokecolor="silver">
                            <v:path arrowok="t" o:connecttype="custom" o:connectlocs="478,93;466,136;432,168;379,184;313,181;239,164;165,140;99,117;46,101;12,94;0,93;12,92;46,85;99,69;165,46;239,22;313,5;379,2;432,18;466,50;478,93" o:connectangles="0,0,0,0,0,0,0,0,0,0,0,0,0,0,0,0,0,0,0,0,0"/>
                          </v:shape>
                        </v:group>
                        <v:shape id="AutoShape 92" o:spid="_x0000_s1044" type="#_x0000_t32" style="position:absolute;left:5663;top:1809;width:11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    </v:group>
                      <v:group id="Group 93" o:spid="_x0000_s1045" style="position:absolute;left:5898;top:4812;width:367;height:2108" coordorigin="3060,1596" coordsize="2160,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line id="y19Line 11" o:spid="_x0000_s1046" style="position:absolute;visibility:visible;mso-wrap-style:square" from="3060,1596" to="5220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    <v:line id="y19Line 12" o:spid="_x0000_s1047" style="position:absolute;visibility:visible;mso-wrap-style:square" from="3060,1596" to="3240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    <v:line id="y19Line 13" o:spid="_x0000_s1048" style="position:absolute;flip:x;visibility:visible;mso-wrap-style:square" from="5040,1596" to="5220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        <v:line id="y19Line 14" o:spid="_x0000_s1049" style="position:absolute;visibility:visible;mso-wrap-style:square" from="3240,1752" to="324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      <v:line id="y19Line 15" o:spid="_x0000_s1050" style="position:absolute;visibility:visible;mso-wrap-style:square" from="5040,1752" to="504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        <v:line id="y19Line 16" o:spid="_x0000_s1051" style="position:absolute;visibility:visible;mso-wrap-style:square" from="3420,1752" to="4320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  <v:line id="y19Line 17" o:spid="_x0000_s1052" style="position:absolute;visibility:visible;mso-wrap-style:square" from="4860,1752" to="4860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        <v:line id="y19Line 18" o:spid="_x0000_s1053" style="position:absolute;visibility:visible;mso-wrap-style:square" from="4748,2063" to="4748,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  <v:shape id="y19Freeform 19" o:spid="_x0000_s1054" style="position:absolute;left:4860;top:1596;width:180;height:156;visibility:visible;mso-wrap-style:square;v-text-anchor:top" coordsize="18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" path="m,156c,156,90,78,180,e" filled="f">
                          <v:path arrowok="t" o:connecttype="custom" o:connectlocs="0,156;180,0" o:connectangles="0,0"/>
                        </v:shape>
                        <v:shape id="y19Freeform 20" o:spid="_x0000_s1055" style="position:absolute;left:4748;top:1596;width:180;height:156;visibility:visible;mso-wrap-style:square;v-text-anchor:top" coordsize="18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" path="m,156c,156,90,78,180,e" filled="f">
                          <v:path arrowok="t" o:connecttype="custom" o:connectlocs="0,156;180,0" o:connectangles="0,0"/>
                        </v:shape>
                        <v:shape id="y19Arc 21" o:spid="_x0000_s1056" style="position:absolute;left:3241;top:7517;width:1802;height:879;flip:x;visibility:visible;mso-wrap-style:square;v-text-anchor:top" coordsize="43200,2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" path="m43008,186nfc43135,1138,43200,2097,43200,3058v,11929,-9671,21600,-21600,21600c9670,24658,,14987,,3058,,2034,72,1012,217,-1em43008,186nsc43135,1138,43200,2097,43200,3058v,11929,-9671,21600,-21600,21600c9670,24658,,14987,,3058,,2034,72,1012,217,-1l21600,3058,43008,186xe" filled="f">
                          <v:path arrowok="t" o:extrusionok="f" o:connecttype="custom" o:connectlocs="1794,7;9,0;901,109" o:connectangles="0,0,0"/>
                        </v:shape>
                        <v:shape id="y19Arc 22" o:spid="_x0000_s1057" style="position:absolute;left:3969;top:7419;width:896;height:817;flip:x y;visibility:visible;mso-wrap-style:square;v-text-anchor:top" coordsize="21369,2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" path="m-1,18242nfc1397,8756,8882,1327,18378,-1em-1,18242nsc1397,8756,8882,1327,18378,-1r2991,21393l-1,18242xe" filled="f">
                          <v:path arrowok="t" o:extrusionok="f" o:connecttype="custom" o:connectlocs="0,697;771,0;896,817" o:connectangles="0,0,0"/>
                        </v:shape>
                      </v:group>
                      <v:oval id="y11421oval44" o:spid="_x0000_s1058" style="position:absolute;left:6014;top:6763;width:9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/>
                      <v:oval id="y11421oval45" o:spid="_x0000_s1059" style="position:absolute;left:6051;top:6723;width:12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/>
                      <v:oval id="y11421oval45" o:spid="_x0000_s1060" style="position:absolute;left:6014;top:6654;width:13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"/>
                      <v:oval id="y11421oval44" o:spid="_x0000_s1061" style="position:absolute;left:5954;top:6704;width:12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/>
                      <v:oval id="y11421oval45" o:spid="_x0000_s1062" style="position:absolute;left:8613;top:6763;width:13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6mwwAAANs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eDvS/wBenMHAAD//wMAUEsBAi0AFAAGAAgAAAAhANvh9svuAAAAhQEAABMAAAAAAAAAAAAA&#10;AAAAAAAAAFtDb250ZW50X1R5cGVzXS54bWxQSwECLQAUAAYACAAAACEAWvQsW78AAAAVAQAACwAA&#10;AAAAAAAAAAAAAAAfAQAAX3JlbHMvLnJlbHNQSwECLQAUAAYACAAAACEAp6m+psMAAADbAAAADwAA&#10;AAAAAAAAAAAAAAAHAgAAZHJzL2Rvd25yZXYueG1sUEsFBgAAAAADAAMAtwAAAPcCAAAAAA==&#10;"/>
                      <v:oval id="y11421oval45" o:spid="_x0000_s1063" style="position:absolute;left:8603;top:6747;width:12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Rs9xAAAANs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5RX+v8QfoNd/AAAA//8DAFBLAQItABQABgAIAAAAIQDb4fbL7gAAAIUBAAATAAAAAAAAAAAA&#10;AAAAAAAAAABbQ29udGVudF9UeXBlc10ueG1sUEsBAi0AFAAGAAgAAAAhAFr0LFu/AAAAFQEAAAsA&#10;AAAAAAAAAAAAAAAAHwEAAF9yZWxzLy5yZWxzUEsBAi0AFAAGAAgAAAAhAMjlGz3EAAAA2wAAAA8A&#10;AAAAAAAAAAAAAAAABwIAAGRycy9kb3ducmV2LnhtbFBLBQYAAAAAAwADALcAAAD4AgAAAAA=&#10;"/>
                      <v:oval id="y11421oval45" o:spid="_x0000_s1064" style="position:absolute;left:8566;top:6678;width:13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9PwAAAANs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ODZ+iT9Arx4AAAD//wMAUEsBAi0AFAAGAAgAAAAhANvh9svuAAAAhQEAABMAAAAAAAAAAAAAAAAA&#10;AAAAAFtDb250ZW50X1R5cGVzXS54bWxQSwECLQAUAAYACAAAACEAWvQsW78AAAAVAQAACwAAAAAA&#10;AAAAAAAAAAAfAQAAX3JlbHMvLnJlbHNQSwECLQAUAAYACAAAACEAuXqPT8AAAADbAAAADwAAAAAA&#10;AAAAAAAAAAAHAgAAZHJzL2Rvd25yZXYueG1sUEsFBgAAAAADAAMAtwAAAPQCAAAAAA==&#10;"/>
                      <v:oval id="y11421oval44" o:spid="_x0000_s1065" style="position:absolute;left:8536;top:6803;width:12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APwwAAANs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cHvl/gD9PoOAAD//wMAUEsBAi0AFAAGAAgAAAAhANvh9svuAAAAhQEAABMAAAAAAAAAAAAA&#10;AAAAAAAAAFtDb250ZW50X1R5cGVzXS54bWxQSwECLQAUAAYACAAAACEAWvQsW78AAAAVAQAACwAA&#10;AAAAAAAAAAAAAAAfAQAAX3JlbHMvLnJlbHNQSwECLQAUAAYACAAAACEArZmwD8MAAADbAAAADwAA&#10;AAAAAAAAAAAAAAAHAgAAZHJzL2Rvd25yZXYueG1sUEsFBgAAAAADAAMAtwAAAPcCAAAAAA==&#10;"/>
                      <v:group id="Group 114" o:spid="_x0000_s1066" style="position:absolute;left:8665;top:4900;width:1646;height:528" coordorigin="1288,4345" coordsize="164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AutoShape 115" o:spid="_x0000_s1067" type="#_x0000_t32" style="position:absolute;left:1288;top:4549;width:3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        <v:shape id="Text Box 116" o:spid="_x0000_s1068" type="#_x0000_t202" style="position:absolute;left:1505;top:4345;width:142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  <v:textbox>
                            <w:txbxContent>
                              <w:p w14:paraId="408F2930" w14:textId="77777777" w:rsidR="00CE195C" w:rsidRPr="00C01F4E" w:rsidRDefault="00CE195C" w:rsidP="00CE195C">
                                <w:pPr>
                                  <w:rPr>
                                    <w:b/>
                                  </w:rPr>
                                </w:pPr>
                                <w:r w:rsidRPr="00C01F4E">
                                  <w:rPr>
                                    <w:b/>
                                  </w:rPr>
                                  <w:t>Dd NaOH</w:t>
                                </w:r>
                              </w:p>
                            </w:txbxContent>
                          </v:textbox>
                        </v:shape>
                      </v:group>
                      <v:group id="Group 117" o:spid="_x0000_s1069" style="position:absolute;left:8679;top:6382;width:1645;height:528" coordorigin="1327,5905" coordsize="164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AutoShape 118" o:spid="_x0000_s1070" type="#_x0000_t32" style="position:absolute;left:1327;top:6105;width:2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        <v:shape id="Text Box 119" o:spid="_x0000_s1071" type="#_x0000_t202" style="position:absolute;left:1543;top:5905;width:142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  <v:textbox>
                            <w:txbxContent>
                              <w:p w14:paraId="612CA24E" w14:textId="77777777" w:rsidR="00CE195C" w:rsidRPr="00C01F4E" w:rsidRDefault="00CE195C" w:rsidP="00CE195C">
                                <w:pPr>
                                  <w:rPr>
                                    <w:b/>
                                  </w:rPr>
                                </w:pPr>
                                <w:r w:rsidRPr="00C01F4E">
                                  <w:rPr>
                                    <w:b/>
                                  </w:rPr>
                                  <w:t>Ống 2</w:t>
                                </w:r>
                              </w:p>
                            </w:txbxContent>
                          </v:textbox>
                        </v:shape>
                      </v:group>
                      <v:group id="Group 120" o:spid="_x0000_s1072" style="position:absolute;left:8528;top:4179;width:166;height:1634" coordorigin="5656,1078" coordsize="166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group id="xjhhxtx10" o:spid="_x0000_s1073" style="position:absolute;left:5656;top:1078;width:166;height:1634" coordorigin="6687,1908" coordsize="346,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group id="Group 122" o:spid="_x0000_s1074" style="position:absolute;left:6768;top:3448;width:181;height:1497" coordorigin="7049,3000" coordsize="181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rect id="Rectangle 123" o:spid="_x0000_s1075" style="position:absolute;left:7049;top:3000;width:18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" fillcolor="#3cc" stroked="f"/>
                            <v:shape id="Freeform 124" o:spid="_x0000_s1076" style="position:absolute;left:7049;top:3468;width:181;height:1029;visibility:visible;mso-wrap-style:square;v-text-anchor:top" coordsize="181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" path="m,l78,1029,181,e">
                              <v:path arrowok="t" o:connecttype="custom" o:connectlocs="0,0;78,1029;181,0" o:connectangles="0,0,0"/>
                            </v:shape>
                          </v:group>
                          <v:group id="Group 125" o:spid="_x0000_s1077" style="position:absolute;left:6687;top:1908;width:346;height:2028" coordorigin="6687,1908" coordsize="346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shape id="Freeform 126" o:spid="_x0000_s1078" style="position:absolute;left:6767;top:2532;width:180;height:1404;visibility:visible;mso-wrap-style:square;v-text-anchor:top" coordsize="181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" path="m,1248l,,181,r,1248e">
                              <v:path arrowok="t" o:connecttype="custom" o:connectlocs="0,1404;0,0;180,0;180,1404" o:connectangles="0,0,0,0"/>
                            </v:shape>
                            <v:group id="Group 127" o:spid="_x0000_s1079" style="position:absolute;left:6687;top:1908;width:346;height:643" coordorigin="6687,2220" coordsize="21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oval id="y10Oval 9" o:spid="_x0000_s1080" style="position:absolute;left:6687;top:2220;width:216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" fillcolor="#930"/>
                              <v:rect id="y10Rectangle 10" o:spid="_x0000_s1081" style="position:absolute;left:6728;top:2532;width:13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" fillcolor="#930"/>
                            </v:group>
                          </v:group>
                          <v:shape id="xjhwt5" o:spid="_x0000_s1082" style="position:absolute;left:6601;top:4994;width:478;height:186;rotation:90;visibility:visible;mso-wrap-style:square;v-text-anchor:top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strokecolor="silver">
                            <v:path arrowok="t" o:connecttype="custom" o:connectlocs="478,93;466,136;432,168;379,184;313,181;239,164;165,140;99,117;46,101;12,94;0,93;12,92;46,85;99,69;165,46;239,22;313,5;379,2;432,18;466,50;478,93" o:connectangles="0,0,0,0,0,0,0,0,0,0,0,0,0,0,0,0,0,0,0,0,0"/>
                          </v:shape>
                        </v:group>
                        <v:shape id="AutoShape 131" o:spid="_x0000_s1083" type="#_x0000_t32" style="position:absolute;left:5663;top:1809;width:11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C2wwAAANs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TMvuD/S/oBcvUAAAD//wMAUEsBAi0AFAAGAAgAAAAhANvh9svuAAAAhQEAABMAAAAAAAAAAAAA&#10;AAAAAAAAAFtDb250ZW50X1R5cGVzXS54bWxQSwECLQAUAAYACAAAACEAWvQsW78AAAAVAQAACwAA&#10;AAAAAAAAAAAAAAAfAQAAX3JlbHMvLnJlbHNQSwECLQAUAAYACAAAACEAMjHgtsMAAADbAAAADwAA&#10;AAAAAAAAAAAAAAAHAgAAZHJzL2Rvd25yZXYueG1sUEsFBgAAAAADAAMAtwAAAPcCAAAAAA==&#10;"/>
                      </v:group>
                      <v:group id="Group 132" o:spid="_x0000_s1084" style="position:absolute;left:8465;top:4852;width:367;height:2108" coordorigin="3060,1596" coordsize="2160,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line id="y19Line 11" o:spid="_x0000_s1085" style="position:absolute;visibility:visible;mso-wrap-style:square" from="3060,1596" to="5220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    <v:line id="y19Line 12" o:spid="_x0000_s1086" style="position:absolute;visibility:visible;mso-wrap-style:square" from="3060,1596" to="3240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        <v:line id="y19Line 13" o:spid="_x0000_s1087" style="position:absolute;flip:x;visibility:visible;mso-wrap-style:square" from="5040,1596" to="5220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        <v:line id="y19Line 14" o:spid="_x0000_s1088" style="position:absolute;visibility:visible;mso-wrap-style:square" from="3240,1752" to="324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    <v:line id="y19Line 15" o:spid="_x0000_s1089" style="position:absolute;visibility:visible;mso-wrap-style:square" from="5040,1752" to="504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        <v:line id="y19Line 16" o:spid="_x0000_s1090" style="position:absolute;visibility:visible;mso-wrap-style:square" from="3420,1752" to="4320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        <v:line id="y19Line 17" o:spid="_x0000_s1091" style="position:absolute;visibility:visible;mso-wrap-style:square" from="4860,1752" to="4860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      <v:line id="y19Line 18" o:spid="_x0000_s1092" style="position:absolute;visibility:visible;mso-wrap-style:square" from="4748,2063" to="4748,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      <v:shape id="y19Freeform 19" o:spid="_x0000_s1093" style="position:absolute;left:4860;top:1596;width:180;height:156;visibility:visible;mso-wrap-style:square;v-text-anchor:top" coordsize="18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" path="m,156c,156,90,78,180,e" filled="f">
                          <v:path arrowok="t" o:connecttype="custom" o:connectlocs="0,156;180,0" o:connectangles="0,0"/>
                        </v:shape>
                        <v:shape id="y19Freeform 20" o:spid="_x0000_s1094" style="position:absolute;left:4748;top:1596;width:180;height:156;visibility:visible;mso-wrap-style:square;v-text-anchor:top" coordsize="18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" path="m,156c,156,90,78,180,e" filled="f">
                          <v:path arrowok="t" o:connecttype="custom" o:connectlocs="0,156;180,0" o:connectangles="0,0"/>
                        </v:shape>
                        <v:shape id="y19Arc 21" o:spid="_x0000_s1095" style="position:absolute;left:3241;top:7517;width:1802;height:879;flip:x;visibility:visible;mso-wrap-style:square;v-text-anchor:top" coordsize="43200,2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" path="m43008,186nfc43135,1138,43200,2097,43200,3058v,11929,-9671,21600,-21600,21600c9670,24658,,14987,,3058,,2034,72,1012,217,-1em43008,186nsc43135,1138,43200,2097,43200,3058v,11929,-9671,21600,-21600,21600c9670,24658,,14987,,3058,,2034,72,1012,217,-1l21600,3058,43008,186xe" filled="f">
                          <v:path arrowok="t" o:extrusionok="f" o:connecttype="custom" o:connectlocs="1794,7;9,0;901,109" o:connectangles="0,0,0"/>
                        </v:shape>
                        <v:shape id="y19Arc 22" o:spid="_x0000_s1096" style="position:absolute;left:3969;top:7419;width:896;height:817;flip:x y;visibility:visible;mso-wrap-style:square;v-text-anchor:top" coordsize="21369,2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" path="m-1,18242nfc1397,8756,8882,1327,18378,-1em-1,18242nsc1397,8756,8882,1327,18378,-1r2991,21393l-1,18242xe" filled="f">
                          <v:path arrowok="t" o:extrusionok="f" o:connecttype="custom" o:connectlocs="0,697;771,0;896,817" o:connectangles="0,0,0"/>
                        </v:shape>
                      </v:group>
                    </v:group>
                  </w:pict>
                </mc:Fallback>
              </mc:AlternateContent>
            </w:r>
          </w:p>
          <w:p w14:paraId="7A2E0B07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536A12CA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275FA3FB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1B228A6F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17258B49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165D2386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0E288168" w14:textId="77777777" w:rsidR="00CE195C" w:rsidRPr="00D90DA7" w:rsidRDefault="00CE195C" w:rsidP="00CE195C">
            <w:pPr>
              <w:tabs>
                <w:tab w:val="left" w:leader="dot" w:pos="10260"/>
              </w:tabs>
              <w:spacing w:before="60" w:after="60"/>
              <w:rPr>
                <w:sz w:val="26"/>
              </w:rPr>
            </w:pPr>
          </w:p>
          <w:p w14:paraId="42F92F53" w14:textId="77777777" w:rsidR="00CE195C" w:rsidRDefault="00CE195C" w:rsidP="00CE195C">
            <w:pPr>
              <w:numPr>
                <w:ilvl w:val="0"/>
                <w:numId w:val="48"/>
              </w:numPr>
              <w:spacing w:before="60" w:after="60"/>
              <w:rPr>
                <w:sz w:val="26"/>
              </w:rPr>
            </w:pPr>
            <w:r w:rsidRPr="00690029">
              <w:rPr>
                <w:sz w:val="26"/>
                <w:u w:val="single"/>
              </w:rPr>
              <w:t>Hiện tượng:</w:t>
            </w:r>
          </w:p>
          <w:p w14:paraId="6C9953FF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>+ Ống nghiệm 1:</w:t>
            </w:r>
            <w:r>
              <w:rPr>
                <w:sz w:val="26"/>
              </w:rPr>
              <w:tab/>
            </w:r>
          </w:p>
          <w:p w14:paraId="51385D77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7A667392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>+ Ống nghiệm 2:</w:t>
            </w:r>
            <w:r>
              <w:rPr>
                <w:sz w:val="26"/>
              </w:rPr>
              <w:tab/>
            </w:r>
          </w:p>
          <w:p w14:paraId="476CA3F8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2DDB4BB8" w14:textId="77777777" w:rsidR="00CE195C" w:rsidRPr="00690029" w:rsidRDefault="00CE195C" w:rsidP="00CE195C">
            <w:pPr>
              <w:numPr>
                <w:ilvl w:val="0"/>
                <w:numId w:val="48"/>
              </w:numPr>
              <w:spacing w:before="60" w:after="60"/>
              <w:rPr>
                <w:sz w:val="26"/>
                <w:u w:val="single"/>
              </w:rPr>
            </w:pPr>
            <w:r>
              <w:rPr>
                <w:sz w:val="26"/>
                <w:u w:val="single"/>
              </w:rPr>
              <w:t>Phương trình hóa học</w:t>
            </w:r>
          </w:p>
          <w:p w14:paraId="50F49787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5265ED09" w14:textId="77777777" w:rsidR="00CE195C" w:rsidRDefault="00CE195C" w:rsidP="00CE195C">
            <w:pPr>
              <w:numPr>
                <w:ilvl w:val="0"/>
                <w:numId w:val="48"/>
              </w:numPr>
              <w:spacing w:before="60" w:after="60"/>
              <w:rPr>
                <w:sz w:val="26"/>
                <w:u w:val="single"/>
              </w:rPr>
            </w:pPr>
            <w:r w:rsidRPr="00690029">
              <w:rPr>
                <w:sz w:val="26"/>
                <w:u w:val="single"/>
              </w:rPr>
              <w:t>Giải thích:</w:t>
            </w:r>
          </w:p>
          <w:p w14:paraId="2B4347B0" w14:textId="77777777" w:rsid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  <w:p w14:paraId="61358B99" w14:textId="6976511E" w:rsidR="00B4193E" w:rsidRPr="00CE195C" w:rsidRDefault="00CE195C" w:rsidP="00CE195C">
            <w:pPr>
              <w:tabs>
                <w:tab w:val="left" w:leader="dot" w:pos="10260"/>
              </w:tabs>
              <w:spacing w:before="60" w:after="60"/>
              <w:ind w:left="1440"/>
              <w:rPr>
                <w:sz w:val="26"/>
              </w:rPr>
            </w:pPr>
            <w:r>
              <w:rPr>
                <w:sz w:val="26"/>
              </w:rPr>
              <w:tab/>
            </w:r>
          </w:p>
        </w:tc>
      </w:tr>
      <w:tr w:rsidR="00831737" w:rsidRPr="00CE195C" w14:paraId="13200F59" w14:textId="77777777" w:rsidTr="00145F05">
        <w:tc>
          <w:tcPr>
            <w:tcW w:w="1668" w:type="dxa"/>
          </w:tcPr>
          <w:p w14:paraId="7208BCBF" w14:textId="5806C919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Hoạt động 2</w:t>
            </w:r>
            <w:r w:rsidRPr="00CE195C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:</w:t>
            </w:r>
            <w:r w:rsidR="00E93875" w:rsidRPr="00CE195C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 xml:space="preserve"> </w:t>
            </w:r>
            <w:r w:rsidRPr="00CE195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en-US"/>
              </w:rPr>
              <w:t>Kiểm tra, đánh giá quá trình tự học.</w:t>
            </w:r>
          </w:p>
          <w:p w14:paraId="543DE226" w14:textId="77777777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1.Nhận biết</w:t>
            </w:r>
          </w:p>
          <w:p w14:paraId="2435279B" w14:textId="6519A1E5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2. Hiểu</w:t>
            </w:r>
          </w:p>
        </w:tc>
        <w:tc>
          <w:tcPr>
            <w:tcW w:w="8590" w:type="dxa"/>
          </w:tcPr>
          <w:p w14:paraId="263D2779" w14:textId="38B54518" w:rsidR="00F64FA5" w:rsidRPr="00CE195C" w:rsidRDefault="00CE195C" w:rsidP="00F64FA5">
            <w:pPr>
              <w:ind w:right="48"/>
              <w:jc w:val="both"/>
              <w:rPr>
                <w:rFonts w:ascii="Times New Roman" w:eastAsia="Times New Roman" w:hAnsi="Times New Roman" w:cs="Times New Roman"/>
                <w:color w:val="FF0000"/>
                <w:lang w:val="en-US" w:eastAsia="vi-V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en-US" w:eastAsia="vi-VN"/>
              </w:rPr>
              <w:t>Học sinh hoàn thành bài báo cáo thí nghiệm theo mẫu ở trên</w:t>
            </w:r>
          </w:p>
        </w:tc>
      </w:tr>
    </w:tbl>
    <w:p w14:paraId="023A4519" w14:textId="77777777" w:rsidR="00514431" w:rsidRPr="00CE195C" w:rsidRDefault="00514431" w:rsidP="00B4193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E195C">
        <w:rPr>
          <w:rFonts w:ascii="Times New Roman" w:hAnsi="Times New Roman" w:cs="Times New Roman"/>
          <w:b/>
          <w:bCs/>
          <w:color w:val="000000" w:themeColor="text1"/>
        </w:rPr>
        <w:t>Họ</w:t>
      </w:r>
      <w:r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>c sinh ghi chép lại các câu hỏi t</w:t>
      </w:r>
      <w:r w:rsidRPr="00CE195C">
        <w:rPr>
          <w:rFonts w:ascii="Times New Roman" w:hAnsi="Times New Roman" w:cs="Times New Roman"/>
          <w:b/>
          <w:bCs/>
          <w:color w:val="000000" w:themeColor="text1"/>
        </w:rPr>
        <w:t>hắc mắc, các trở ngại của học sinh khi thực</w:t>
      </w:r>
      <w:r w:rsidRPr="00CE195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hiện các nhiệm vụ học tập.</w:t>
      </w:r>
    </w:p>
    <w:p w14:paraId="1FE42032" w14:textId="77777777" w:rsidR="00514431" w:rsidRPr="00CE195C" w:rsidRDefault="00514431" w:rsidP="00B4193E">
      <w:pPr>
        <w:rPr>
          <w:rFonts w:ascii="Times New Roman" w:hAnsi="Times New Roman" w:cs="Times New Roman"/>
          <w:color w:val="000000" w:themeColor="text1"/>
        </w:rPr>
      </w:pPr>
      <w:r w:rsidRPr="00CE195C">
        <w:rPr>
          <w:rFonts w:ascii="Times New Roman" w:hAnsi="Times New Roman" w:cs="Times New Roman"/>
          <w:color w:val="000000" w:themeColor="text1"/>
        </w:rPr>
        <w:t>Lớp:</w:t>
      </w:r>
    </w:p>
    <w:p w14:paraId="0DB3E640" w14:textId="77777777" w:rsidR="00514431" w:rsidRPr="00CE195C" w:rsidRDefault="00514431" w:rsidP="00B4193E">
      <w:pPr>
        <w:rPr>
          <w:rFonts w:ascii="Times New Roman" w:hAnsi="Times New Roman" w:cs="Times New Roman"/>
          <w:color w:val="000000" w:themeColor="text1"/>
        </w:rPr>
      </w:pPr>
      <w:r w:rsidRPr="00CE195C">
        <w:rPr>
          <w:rFonts w:ascii="Times New Roman" w:hAnsi="Times New Roman" w:cs="Times New Roman"/>
          <w:color w:val="000000" w:themeColor="text1"/>
        </w:rPr>
        <w:t>Họ tên học sinh: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132"/>
        <w:gridCol w:w="4003"/>
        <w:gridCol w:w="5179"/>
      </w:tblGrid>
      <w:tr w:rsidR="00831737" w:rsidRPr="00CE195C" w14:paraId="2EC2CC23" w14:textId="77777777" w:rsidTr="00D81617">
        <w:tc>
          <w:tcPr>
            <w:tcW w:w="1132" w:type="dxa"/>
          </w:tcPr>
          <w:p w14:paraId="4994CEAF" w14:textId="77777777" w:rsidR="00514431" w:rsidRPr="00CE195C" w:rsidRDefault="00514431" w:rsidP="00B419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E195C">
              <w:rPr>
                <w:rFonts w:ascii="Times New Roman" w:hAnsi="Times New Roman" w:cs="Times New Roman"/>
                <w:b/>
                <w:color w:val="000000" w:themeColor="text1"/>
              </w:rPr>
              <w:t>Môn học</w:t>
            </w:r>
          </w:p>
        </w:tc>
        <w:tc>
          <w:tcPr>
            <w:tcW w:w="4003" w:type="dxa"/>
          </w:tcPr>
          <w:p w14:paraId="6CC9FA92" w14:textId="77777777" w:rsidR="00514431" w:rsidRPr="00CE195C" w:rsidRDefault="00514431" w:rsidP="00B419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Nội dung học tập</w:t>
            </w:r>
          </w:p>
        </w:tc>
        <w:tc>
          <w:tcPr>
            <w:tcW w:w="5179" w:type="dxa"/>
          </w:tcPr>
          <w:p w14:paraId="1B9E9B91" w14:textId="77777777" w:rsidR="00514431" w:rsidRPr="00CE195C" w:rsidRDefault="00514431" w:rsidP="00B419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E195C">
              <w:rPr>
                <w:rFonts w:ascii="Times New Roman" w:hAnsi="Times New Roman" w:cs="Times New Roman"/>
                <w:b/>
                <w:color w:val="000000" w:themeColor="text1"/>
              </w:rPr>
              <w:t>Câu hỏi của học sinh</w:t>
            </w:r>
          </w:p>
        </w:tc>
      </w:tr>
      <w:tr w:rsidR="00514431" w:rsidRPr="00CE195C" w14:paraId="65AA2786" w14:textId="77777777" w:rsidTr="00514431">
        <w:trPr>
          <w:trHeight w:val="1657"/>
        </w:trPr>
        <w:tc>
          <w:tcPr>
            <w:tcW w:w="1132" w:type="dxa"/>
          </w:tcPr>
          <w:p w14:paraId="021E38FB" w14:textId="358D23F7" w:rsidR="00514431" w:rsidRPr="00CE195C" w:rsidRDefault="00D86294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HÓA 9</w:t>
            </w:r>
          </w:p>
        </w:tc>
        <w:tc>
          <w:tcPr>
            <w:tcW w:w="4003" w:type="dxa"/>
          </w:tcPr>
          <w:p w14:paraId="640DB404" w14:textId="7DA3CF4B" w:rsidR="00B641E2" w:rsidRPr="00CE195C" w:rsidRDefault="00B641E2" w:rsidP="00B419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Bài </w:t>
            </w:r>
            <w:r w:rsidR="00F64FA5" w:rsidRP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2</w:t>
            </w:r>
            <w:r w:rsid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2</w:t>
            </w:r>
            <w:r w:rsidR="00765D42" w:rsidRP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: </w:t>
            </w:r>
            <w:r w:rsid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Luyện tập chương 2: Kim loại</w:t>
            </w:r>
          </w:p>
          <w:p w14:paraId="356673B2" w14:textId="227624ED" w:rsidR="00E16312" w:rsidRPr="00CE195C" w:rsidRDefault="00E16312" w:rsidP="00B419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 xml:space="preserve">Bài </w:t>
            </w:r>
            <w:r w:rsidR="00CE19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en-US"/>
              </w:rPr>
              <w:t>23: Thực hành: Tính chất hóa học của nhôm và sắt</w:t>
            </w:r>
          </w:p>
        </w:tc>
        <w:tc>
          <w:tcPr>
            <w:tcW w:w="5179" w:type="dxa"/>
          </w:tcPr>
          <w:p w14:paraId="36714C61" w14:textId="77777777" w:rsidR="00514431" w:rsidRPr="00CE195C" w:rsidRDefault="00514431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1/</w:t>
            </w:r>
          </w:p>
          <w:p w14:paraId="338C017A" w14:textId="77777777" w:rsidR="00514431" w:rsidRPr="00CE195C" w:rsidRDefault="00514431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2/</w:t>
            </w:r>
          </w:p>
          <w:p w14:paraId="1D216FCD" w14:textId="77777777" w:rsidR="00514431" w:rsidRPr="00CE195C" w:rsidRDefault="00514431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3/</w:t>
            </w:r>
          </w:p>
          <w:p w14:paraId="26CAD414" w14:textId="77777777" w:rsidR="00514431" w:rsidRPr="00CE195C" w:rsidRDefault="00514431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1/</w:t>
            </w:r>
          </w:p>
          <w:p w14:paraId="4E36DD7B" w14:textId="77777777" w:rsidR="00514431" w:rsidRPr="00CE195C" w:rsidRDefault="00514431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2/</w:t>
            </w:r>
          </w:p>
          <w:p w14:paraId="29DB85D6" w14:textId="77777777" w:rsidR="00514431" w:rsidRPr="00CE195C" w:rsidRDefault="00514431" w:rsidP="00B4193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E195C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bookmarkEnd w:id="1"/>
    </w:tbl>
    <w:p w14:paraId="7DDDBCE5" w14:textId="77777777" w:rsidR="00831737" w:rsidRPr="00CE195C" w:rsidRDefault="00831737" w:rsidP="005D6F15">
      <w:pPr>
        <w:spacing w:line="276" w:lineRule="auto"/>
        <w:jc w:val="center"/>
        <w:rPr>
          <w:b/>
          <w:bCs/>
          <w:iCs/>
          <w:color w:val="000000" w:themeColor="text1"/>
        </w:rPr>
      </w:pPr>
    </w:p>
    <w:sectPr w:rsidR="00831737" w:rsidRPr="00CE195C" w:rsidSect="00376929">
      <w:pgSz w:w="12240" w:h="15840" w:code="1"/>
      <w:pgMar w:top="567" w:right="760" w:bottom="284" w:left="1440" w:header="284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11.25pt;height:11.25pt" o:bullet="t">
        <v:imagedata r:id="rId1" o:title="mso18"/>
      </v:shape>
    </w:pict>
  </w:numPicBullet>
  <w:abstractNum w:abstractNumId="0" w15:restartNumberingAfterBreak="0">
    <w:nsid w:val="00000002"/>
    <w:multiLevelType w:val="multilevel"/>
    <w:tmpl w:val="9CD4F130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1A258C"/>
    <w:multiLevelType w:val="hybridMultilevel"/>
    <w:tmpl w:val="D9180028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3630B40"/>
    <w:multiLevelType w:val="hybridMultilevel"/>
    <w:tmpl w:val="BDA0400C"/>
    <w:lvl w:ilvl="0" w:tplc="A1E08DD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568A7F32">
      <w:start w:val="4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 w15:restartNumberingAfterBreak="0">
    <w:nsid w:val="06226A39"/>
    <w:multiLevelType w:val="hybridMultilevel"/>
    <w:tmpl w:val="2CA07D94"/>
    <w:lvl w:ilvl="0" w:tplc="AC164F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E4FCB"/>
    <w:multiLevelType w:val="hybridMultilevel"/>
    <w:tmpl w:val="436CD968"/>
    <w:lvl w:ilvl="0" w:tplc="D6E25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2F6EEC"/>
    <w:multiLevelType w:val="hybridMultilevel"/>
    <w:tmpl w:val="2348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D10CB"/>
    <w:multiLevelType w:val="hybridMultilevel"/>
    <w:tmpl w:val="CB32BF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E36429"/>
    <w:multiLevelType w:val="hybridMultilevel"/>
    <w:tmpl w:val="C09C9128"/>
    <w:lvl w:ilvl="0" w:tplc="404E3A6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CC4C84"/>
    <w:multiLevelType w:val="hybridMultilevel"/>
    <w:tmpl w:val="ADFAE5BE"/>
    <w:lvl w:ilvl="0" w:tplc="870ECEF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0C2D422E"/>
    <w:multiLevelType w:val="hybridMultilevel"/>
    <w:tmpl w:val="0E040350"/>
    <w:lvl w:ilvl="0" w:tplc="A1E08DD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909AED70">
      <w:start w:val="3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16A43454"/>
    <w:multiLevelType w:val="hybridMultilevel"/>
    <w:tmpl w:val="535A3B52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7611983"/>
    <w:multiLevelType w:val="hybridMultilevel"/>
    <w:tmpl w:val="7EF633FE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E6C64"/>
    <w:multiLevelType w:val="hybridMultilevel"/>
    <w:tmpl w:val="A7A8478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B333735"/>
    <w:multiLevelType w:val="hybridMultilevel"/>
    <w:tmpl w:val="94FE56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26144"/>
    <w:multiLevelType w:val="hybridMultilevel"/>
    <w:tmpl w:val="35B83AA6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219A9"/>
    <w:multiLevelType w:val="hybridMultilevel"/>
    <w:tmpl w:val="BB0A01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4031F9"/>
    <w:multiLevelType w:val="hybridMultilevel"/>
    <w:tmpl w:val="C79E8AA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6706028"/>
    <w:multiLevelType w:val="hybridMultilevel"/>
    <w:tmpl w:val="555622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4B3FDD"/>
    <w:multiLevelType w:val="hybridMultilevel"/>
    <w:tmpl w:val="2CA07D94"/>
    <w:lvl w:ilvl="0" w:tplc="AC164FF6">
      <w:start w:val="1"/>
      <w:numFmt w:val="upperRoman"/>
      <w:lvlText w:val="%1."/>
      <w:lvlJc w:val="left"/>
      <w:pPr>
        <w:ind w:left="74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9" w15:restartNumberingAfterBreak="0">
    <w:nsid w:val="30E16734"/>
    <w:multiLevelType w:val="hybridMultilevel"/>
    <w:tmpl w:val="C42ED1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56D33"/>
    <w:multiLevelType w:val="hybridMultilevel"/>
    <w:tmpl w:val="A10E049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450B96"/>
    <w:multiLevelType w:val="hybridMultilevel"/>
    <w:tmpl w:val="7A38477E"/>
    <w:lvl w:ilvl="0" w:tplc="400C8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ED0F23"/>
    <w:multiLevelType w:val="hybridMultilevel"/>
    <w:tmpl w:val="463CCF34"/>
    <w:lvl w:ilvl="0" w:tplc="04090001">
      <w:start w:val="2"/>
      <w:numFmt w:val="bullet"/>
      <w:lvlText w:val=""/>
      <w:lvlJc w:val="left"/>
      <w:pPr>
        <w:ind w:left="-10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3" w15:restartNumberingAfterBreak="0">
    <w:nsid w:val="3B155793"/>
    <w:multiLevelType w:val="hybridMultilevel"/>
    <w:tmpl w:val="9CE6C864"/>
    <w:lvl w:ilvl="0" w:tplc="260C0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974E90"/>
    <w:multiLevelType w:val="hybridMultilevel"/>
    <w:tmpl w:val="6810CD9E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909AED70">
      <w:start w:val="3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5" w15:restartNumberingAfterBreak="0">
    <w:nsid w:val="3C496C19"/>
    <w:multiLevelType w:val="multilevel"/>
    <w:tmpl w:val="D88C3668"/>
    <w:lvl w:ilvl="0">
      <w:start w:val="1"/>
      <w:numFmt w:val="upperLetter"/>
      <w:lvlText w:val="%1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F4214CE"/>
    <w:multiLevelType w:val="multilevel"/>
    <w:tmpl w:val="360AB05C"/>
    <w:lvl w:ilvl="0">
      <w:start w:val="1"/>
      <w:numFmt w:val="upperLetter"/>
      <w:lvlText w:val="%1."/>
      <w:lvlJc w:val="left"/>
      <w:rPr>
        <w:rFonts w:ascii="Times New Roman" w:eastAsiaTheme="minorHAnsi" w:hAnsi="Times New Roman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3AD0A09"/>
    <w:multiLevelType w:val="hybridMultilevel"/>
    <w:tmpl w:val="3AB21B8A"/>
    <w:lvl w:ilvl="0" w:tplc="C0A888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BEC005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5E8E5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A4E8A0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CFE46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8489D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8326ED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83A5A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97AA5D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6C1335"/>
    <w:multiLevelType w:val="hybridMultilevel"/>
    <w:tmpl w:val="EC96C1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C55C8D"/>
    <w:multiLevelType w:val="hybridMultilevel"/>
    <w:tmpl w:val="D0C8426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E5E22A0"/>
    <w:multiLevelType w:val="hybridMultilevel"/>
    <w:tmpl w:val="0622A32C"/>
    <w:lvl w:ilvl="0" w:tplc="7FBA64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BE672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71E3C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5B01B3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99A996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BDAEB5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C12BB5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C8C09A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3603A1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9F5833"/>
    <w:multiLevelType w:val="hybridMultilevel"/>
    <w:tmpl w:val="BD641A58"/>
    <w:lvl w:ilvl="0" w:tplc="A1E08DD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2041A71"/>
    <w:multiLevelType w:val="multilevel"/>
    <w:tmpl w:val="CE5AE598"/>
    <w:lvl w:ilvl="0">
      <w:start w:val="1"/>
      <w:numFmt w:val="upperLetter"/>
      <w:lvlText w:val="%1."/>
      <w:lvlJc w:val="left"/>
      <w:rPr>
        <w:rFonts w:ascii="Times New Roman" w:eastAsiaTheme="minorHAnsi" w:hAnsi="Times New Roman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40072D"/>
    <w:multiLevelType w:val="hybridMultilevel"/>
    <w:tmpl w:val="72B038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447AA"/>
    <w:multiLevelType w:val="hybridMultilevel"/>
    <w:tmpl w:val="0A00F7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29C4391"/>
    <w:multiLevelType w:val="hybridMultilevel"/>
    <w:tmpl w:val="98FA2D9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5F6D82"/>
    <w:multiLevelType w:val="hybridMultilevel"/>
    <w:tmpl w:val="C25AA1C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1F70ED"/>
    <w:multiLevelType w:val="multilevel"/>
    <w:tmpl w:val="FBC8E9C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-56"/>
        </w:tabs>
        <w:ind w:left="-56" w:hanging="567"/>
      </w:pPr>
    </w:lvl>
    <w:lvl w:ilvl="2">
      <w:start w:val="1"/>
      <w:numFmt w:val="lowerRoman"/>
      <w:lvlText w:val="%3)"/>
      <w:lvlJc w:val="left"/>
      <w:pPr>
        <w:tabs>
          <w:tab w:val="num" w:pos="173"/>
        </w:tabs>
        <w:ind w:left="173" w:hanging="360"/>
      </w:pPr>
    </w:lvl>
    <w:lvl w:ilvl="3">
      <w:start w:val="1"/>
      <w:numFmt w:val="decimal"/>
      <w:lvlText w:val="(%4)"/>
      <w:lvlJc w:val="left"/>
      <w:pPr>
        <w:tabs>
          <w:tab w:val="num" w:pos="533"/>
        </w:tabs>
        <w:ind w:left="533" w:hanging="360"/>
      </w:pPr>
    </w:lvl>
    <w:lvl w:ilvl="4">
      <w:start w:val="1"/>
      <w:numFmt w:val="lowerLetter"/>
      <w:lvlText w:val="(%5)"/>
      <w:lvlJc w:val="left"/>
      <w:pPr>
        <w:tabs>
          <w:tab w:val="num" w:pos="893"/>
        </w:tabs>
        <w:ind w:left="893" w:hanging="360"/>
      </w:pPr>
    </w:lvl>
    <w:lvl w:ilvl="5">
      <w:start w:val="1"/>
      <w:numFmt w:val="lowerRoman"/>
      <w:lvlText w:val="(%6)"/>
      <w:lvlJc w:val="left"/>
      <w:pPr>
        <w:tabs>
          <w:tab w:val="num" w:pos="1253"/>
        </w:tabs>
        <w:ind w:left="1253" w:hanging="360"/>
      </w:pPr>
    </w:lvl>
    <w:lvl w:ilvl="6">
      <w:start w:val="1"/>
      <w:numFmt w:val="decimal"/>
      <w:lvlText w:val="%7."/>
      <w:lvlJc w:val="left"/>
      <w:pPr>
        <w:tabs>
          <w:tab w:val="num" w:pos="1613"/>
        </w:tabs>
        <w:ind w:left="1613" w:hanging="360"/>
      </w:pPr>
    </w:lvl>
    <w:lvl w:ilvl="7">
      <w:start w:val="1"/>
      <w:numFmt w:val="lowerLetter"/>
      <w:lvlText w:val="%8."/>
      <w:lvlJc w:val="left"/>
      <w:pPr>
        <w:tabs>
          <w:tab w:val="num" w:pos="1973"/>
        </w:tabs>
        <w:ind w:left="1973" w:hanging="360"/>
      </w:pPr>
    </w:lvl>
    <w:lvl w:ilvl="8">
      <w:start w:val="1"/>
      <w:numFmt w:val="lowerRoman"/>
      <w:lvlText w:val="%9."/>
      <w:lvlJc w:val="left"/>
      <w:pPr>
        <w:tabs>
          <w:tab w:val="num" w:pos="2333"/>
        </w:tabs>
        <w:ind w:left="2333" w:hanging="360"/>
      </w:pPr>
    </w:lvl>
  </w:abstractNum>
  <w:abstractNum w:abstractNumId="39" w15:restartNumberingAfterBreak="0">
    <w:nsid w:val="6FED3969"/>
    <w:multiLevelType w:val="hybridMultilevel"/>
    <w:tmpl w:val="72F6E670"/>
    <w:lvl w:ilvl="0" w:tplc="15F002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99ECE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BA44E0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A28DB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A12D9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B8C70F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900904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5B4E45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6E4EE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0E6B7B"/>
    <w:multiLevelType w:val="hybridMultilevel"/>
    <w:tmpl w:val="BD0E47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882525"/>
    <w:multiLevelType w:val="hybridMultilevel"/>
    <w:tmpl w:val="8D1871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6281D9C"/>
    <w:multiLevelType w:val="hybridMultilevel"/>
    <w:tmpl w:val="49108042"/>
    <w:lvl w:ilvl="0" w:tplc="F53819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3E474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F2AE46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B32B6D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0A5E7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9C6C5F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05C012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4D0B62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3C4F12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7E5F83"/>
    <w:multiLevelType w:val="hybridMultilevel"/>
    <w:tmpl w:val="5532F35E"/>
    <w:lvl w:ilvl="0" w:tplc="C7FCBE82">
      <w:start w:val="1"/>
      <w:numFmt w:val="bullet"/>
      <w:lvlText w:val="-"/>
      <w:lvlJc w:val="left"/>
      <w:pPr>
        <w:tabs>
          <w:tab w:val="num" w:pos="0"/>
        </w:tabs>
        <w:ind w:left="216" w:hanging="216"/>
      </w:pPr>
      <w:rPr>
        <w:rFonts w:ascii="Courier New" w:hAnsi="Courier New" w:hint="default"/>
        <w:sz w:val="22"/>
        <w:szCs w:val="22"/>
      </w:rPr>
    </w:lvl>
    <w:lvl w:ilvl="1" w:tplc="B568018A">
      <w:start w:val="1"/>
      <w:numFmt w:val="bullet"/>
      <w:lvlText w:val="+"/>
      <w:lvlJc w:val="left"/>
      <w:pPr>
        <w:tabs>
          <w:tab w:val="num" w:pos="72"/>
        </w:tabs>
        <w:ind w:left="288" w:hanging="216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317D37"/>
    <w:multiLevelType w:val="hybridMultilevel"/>
    <w:tmpl w:val="D678586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F577ADE"/>
    <w:multiLevelType w:val="hybridMultilevel"/>
    <w:tmpl w:val="028CF208"/>
    <w:lvl w:ilvl="0" w:tplc="5D5CED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8F7545"/>
    <w:multiLevelType w:val="hybridMultilevel"/>
    <w:tmpl w:val="7292D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1"/>
  </w:num>
  <w:num w:numId="3">
    <w:abstractNumId w:val="25"/>
  </w:num>
  <w:num w:numId="4">
    <w:abstractNumId w:val="32"/>
  </w:num>
  <w:num w:numId="5">
    <w:abstractNumId w:val="26"/>
  </w:num>
  <w:num w:numId="6">
    <w:abstractNumId w:val="23"/>
  </w:num>
  <w:num w:numId="7">
    <w:abstractNumId w:val="11"/>
  </w:num>
  <w:num w:numId="8">
    <w:abstractNumId w:val="3"/>
  </w:num>
  <w:num w:numId="9">
    <w:abstractNumId w:val="18"/>
  </w:num>
  <w:num w:numId="10">
    <w:abstractNumId w:val="13"/>
  </w:num>
  <w:num w:numId="11">
    <w:abstractNumId w:val="28"/>
  </w:num>
  <w:num w:numId="12">
    <w:abstractNumId w:val="39"/>
  </w:num>
  <w:num w:numId="13">
    <w:abstractNumId w:val="42"/>
  </w:num>
  <w:num w:numId="14">
    <w:abstractNumId w:val="30"/>
  </w:num>
  <w:num w:numId="15">
    <w:abstractNumId w:val="27"/>
  </w:num>
  <w:num w:numId="16">
    <w:abstractNumId w:val="16"/>
  </w:num>
  <w:num w:numId="17">
    <w:abstractNumId w:val="0"/>
  </w:num>
  <w:num w:numId="18">
    <w:abstractNumId w:val="40"/>
  </w:num>
  <w:num w:numId="19">
    <w:abstractNumId w:val="14"/>
  </w:num>
  <w:num w:numId="20">
    <w:abstractNumId w:val="4"/>
  </w:num>
  <w:num w:numId="21">
    <w:abstractNumId w:val="5"/>
  </w:num>
  <w:num w:numId="22">
    <w:abstractNumId w:val="8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</w:num>
  <w:num w:numId="25">
    <w:abstractNumId w:val="7"/>
  </w:num>
  <w:num w:numId="26">
    <w:abstractNumId w:val="19"/>
  </w:num>
  <w:num w:numId="27">
    <w:abstractNumId w:val="5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43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7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</w:num>
  <w:num w:numId="4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431"/>
    <w:rsid w:val="00082FE1"/>
    <w:rsid w:val="00094ED3"/>
    <w:rsid w:val="00095BD5"/>
    <w:rsid w:val="000F6EFF"/>
    <w:rsid w:val="001266DD"/>
    <w:rsid w:val="00137829"/>
    <w:rsid w:val="00145F05"/>
    <w:rsid w:val="00145FCC"/>
    <w:rsid w:val="00224449"/>
    <w:rsid w:val="002D78D5"/>
    <w:rsid w:val="002F2473"/>
    <w:rsid w:val="003210F7"/>
    <w:rsid w:val="00366210"/>
    <w:rsid w:val="00376929"/>
    <w:rsid w:val="00377526"/>
    <w:rsid w:val="003777CD"/>
    <w:rsid w:val="00387A25"/>
    <w:rsid w:val="003C21E5"/>
    <w:rsid w:val="00410A4F"/>
    <w:rsid w:val="00463116"/>
    <w:rsid w:val="00484F26"/>
    <w:rsid w:val="005033C3"/>
    <w:rsid w:val="00514431"/>
    <w:rsid w:val="00530BDA"/>
    <w:rsid w:val="00587A27"/>
    <w:rsid w:val="00595861"/>
    <w:rsid w:val="005B6551"/>
    <w:rsid w:val="005D6F15"/>
    <w:rsid w:val="006240CA"/>
    <w:rsid w:val="006625CD"/>
    <w:rsid w:val="00664F9B"/>
    <w:rsid w:val="006B79D0"/>
    <w:rsid w:val="006B7EF6"/>
    <w:rsid w:val="006C13F8"/>
    <w:rsid w:val="00717437"/>
    <w:rsid w:val="00722AB6"/>
    <w:rsid w:val="0076396A"/>
    <w:rsid w:val="00765D42"/>
    <w:rsid w:val="00787142"/>
    <w:rsid w:val="007A6C0E"/>
    <w:rsid w:val="007D02FD"/>
    <w:rsid w:val="007D5649"/>
    <w:rsid w:val="007E1153"/>
    <w:rsid w:val="007F3793"/>
    <w:rsid w:val="00831737"/>
    <w:rsid w:val="00840420"/>
    <w:rsid w:val="00874D49"/>
    <w:rsid w:val="00893855"/>
    <w:rsid w:val="008A57E8"/>
    <w:rsid w:val="008B65C6"/>
    <w:rsid w:val="008D03A9"/>
    <w:rsid w:val="00904679"/>
    <w:rsid w:val="00986583"/>
    <w:rsid w:val="009D21A5"/>
    <w:rsid w:val="009F1794"/>
    <w:rsid w:val="00B4193E"/>
    <w:rsid w:val="00B42C96"/>
    <w:rsid w:val="00B641E2"/>
    <w:rsid w:val="00B67F42"/>
    <w:rsid w:val="00BA10D9"/>
    <w:rsid w:val="00BA6ECC"/>
    <w:rsid w:val="00BB098D"/>
    <w:rsid w:val="00BB2A13"/>
    <w:rsid w:val="00BB5F86"/>
    <w:rsid w:val="00BE34A3"/>
    <w:rsid w:val="00C14E36"/>
    <w:rsid w:val="00C34233"/>
    <w:rsid w:val="00C41766"/>
    <w:rsid w:val="00C573C8"/>
    <w:rsid w:val="00CB4515"/>
    <w:rsid w:val="00CB625B"/>
    <w:rsid w:val="00CC3D1B"/>
    <w:rsid w:val="00CC53EA"/>
    <w:rsid w:val="00CE195C"/>
    <w:rsid w:val="00D62EF3"/>
    <w:rsid w:val="00D72F83"/>
    <w:rsid w:val="00D826E2"/>
    <w:rsid w:val="00D86294"/>
    <w:rsid w:val="00DC46A5"/>
    <w:rsid w:val="00DC4D71"/>
    <w:rsid w:val="00DD1D16"/>
    <w:rsid w:val="00E10D00"/>
    <w:rsid w:val="00E16312"/>
    <w:rsid w:val="00E43093"/>
    <w:rsid w:val="00E44A83"/>
    <w:rsid w:val="00E931E6"/>
    <w:rsid w:val="00E93875"/>
    <w:rsid w:val="00ED64D9"/>
    <w:rsid w:val="00EE67E9"/>
    <w:rsid w:val="00EF310E"/>
    <w:rsid w:val="00F264C3"/>
    <w:rsid w:val="00F64FA5"/>
    <w:rsid w:val="00FC3B8F"/>
    <w:rsid w:val="00FE1D9A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1F9E9"/>
  <w15:docId w15:val="{36825788-A6D6-4979-8B09-6DCFB0D3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431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Medium Grid 1 - Accent 22,gach deu dau dong -----,Sub-heading,bullet 1,HPL01,Sub-headin,List Paragraph2,Colorful List - Accent 13,Td cấp 5,Riana Table Bullets 1,Main numbered paragraph,ANNEX,List Paragraph1,References"/>
    <w:basedOn w:val="Normal"/>
    <w:link w:val="ListParagraphChar"/>
    <w:uiPriority w:val="34"/>
    <w:qFormat/>
    <w:rsid w:val="00514431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514431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umbered List Char,Medium Grid 1 - Accent 22 Char,gach deu dau dong ----- Char,Sub-heading Char,bullet 1 Char,HPL01 Char,Sub-headin Char,List Paragraph2 Char,Colorful List - Accent 13 Char,Td cấp 5 Char,Riana Table Bullets 1 Char"/>
    <w:link w:val="ListParagraph"/>
    <w:uiPriority w:val="34"/>
    <w:qFormat/>
    <w:locked/>
    <w:rsid w:val="00514431"/>
    <w:rPr>
      <w:sz w:val="24"/>
      <w:szCs w:val="24"/>
      <w:lang w:val="vi-VN"/>
    </w:rPr>
  </w:style>
  <w:style w:type="paragraph" w:styleId="NormalWeb">
    <w:name w:val="Normal (Web)"/>
    <w:basedOn w:val="Normal"/>
    <w:uiPriority w:val="99"/>
    <w:unhideWhenUsed/>
    <w:rsid w:val="00514431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US"/>
    </w:rPr>
  </w:style>
  <w:style w:type="character" w:customStyle="1" w:styleId="Vnbnnidung2">
    <w:name w:val="Văn bản nội dung (2)_"/>
    <w:basedOn w:val="DefaultParagraphFont"/>
    <w:link w:val="Vnbnnidung20"/>
    <w:rsid w:val="00514431"/>
    <w:rPr>
      <w:rFonts w:ascii="Segoe UI" w:eastAsia="Segoe UI" w:hAnsi="Segoe UI" w:cs="Segoe UI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514431"/>
    <w:pPr>
      <w:widowControl w:val="0"/>
      <w:shd w:val="clear" w:color="auto" w:fill="FFFFFF"/>
      <w:spacing w:before="540" w:after="60" w:line="317" w:lineRule="exact"/>
      <w:jc w:val="both"/>
    </w:pPr>
    <w:rPr>
      <w:rFonts w:ascii="Segoe UI" w:eastAsia="Segoe UI" w:hAnsi="Segoe UI" w:cs="Segoe UI"/>
      <w:sz w:val="22"/>
      <w:szCs w:val="22"/>
      <w:lang w:val="en-US"/>
    </w:rPr>
  </w:style>
  <w:style w:type="character" w:customStyle="1" w:styleId="Vnbnnidung2Tl80">
    <w:name w:val="Văn bản nội dung (2) + Tỉ lệ 80%"/>
    <w:basedOn w:val="Vnbnnidung2"/>
    <w:rsid w:val="0051443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31"/>
    <w:rPr>
      <w:rFonts w:ascii="Tahoma" w:hAnsi="Tahoma" w:cs="Tahoma"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5B65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55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E16312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E1631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laceholderText">
    <w:name w:val="Placeholder Text"/>
    <w:basedOn w:val="DefaultParagraphFont"/>
    <w:uiPriority w:val="99"/>
    <w:semiHidden/>
    <w:rsid w:val="00C342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6.bin"/><Relationship Id="rId42" Type="http://schemas.openxmlformats.org/officeDocument/2006/relationships/image" Target="media/image15.wmf"/><Relationship Id="rId47" Type="http://schemas.openxmlformats.org/officeDocument/2006/relationships/oleObject" Target="embeddings/oleObject27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5.bin"/><Relationship Id="rId63" Type="http://schemas.openxmlformats.org/officeDocument/2006/relationships/oleObject" Target="embeddings/oleObject43.bin"/><Relationship Id="rId68" Type="http://schemas.openxmlformats.org/officeDocument/2006/relationships/oleObject" Target="embeddings/oleObject48.bin"/><Relationship Id="rId76" Type="http://schemas.openxmlformats.org/officeDocument/2006/relationships/oleObject" Target="embeddings/oleObject56.bin"/><Relationship Id="rId84" Type="http://schemas.openxmlformats.org/officeDocument/2006/relationships/oleObject" Target="embeddings/oleObject63.bin"/><Relationship Id="rId89" Type="http://schemas.openxmlformats.org/officeDocument/2006/relationships/oleObject" Target="embeddings/oleObject68.bin"/><Relationship Id="rId97" Type="http://schemas.openxmlformats.org/officeDocument/2006/relationships/image" Target="media/image19.png"/><Relationship Id="rId7" Type="http://schemas.openxmlformats.org/officeDocument/2006/relationships/image" Target="media/image3.png"/><Relationship Id="rId71" Type="http://schemas.openxmlformats.org/officeDocument/2006/relationships/oleObject" Target="embeddings/oleObject51.bin"/><Relationship Id="rId92" Type="http://schemas.openxmlformats.org/officeDocument/2006/relationships/oleObject" Target="embeddings/oleObject71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1" Type="http://schemas.openxmlformats.org/officeDocument/2006/relationships/image" Target="media/image5.wmf"/><Relationship Id="rId24" Type="http://schemas.openxmlformats.org/officeDocument/2006/relationships/image" Target="media/image11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5.bin"/><Relationship Id="rId53" Type="http://schemas.openxmlformats.org/officeDocument/2006/relationships/oleObject" Target="embeddings/oleObject33.bin"/><Relationship Id="rId58" Type="http://schemas.openxmlformats.org/officeDocument/2006/relationships/oleObject" Target="embeddings/oleObject38.bin"/><Relationship Id="rId66" Type="http://schemas.openxmlformats.org/officeDocument/2006/relationships/oleObject" Target="embeddings/oleObject46.bin"/><Relationship Id="rId74" Type="http://schemas.openxmlformats.org/officeDocument/2006/relationships/oleObject" Target="embeddings/oleObject54.bin"/><Relationship Id="rId79" Type="http://schemas.openxmlformats.org/officeDocument/2006/relationships/image" Target="media/image16.wmf"/><Relationship Id="rId87" Type="http://schemas.openxmlformats.org/officeDocument/2006/relationships/oleObject" Target="embeddings/oleObject66.bin"/><Relationship Id="rId5" Type="http://schemas.openxmlformats.org/officeDocument/2006/relationships/image" Target="media/image2.png"/><Relationship Id="rId61" Type="http://schemas.openxmlformats.org/officeDocument/2006/relationships/oleObject" Target="embeddings/oleObject41.bin"/><Relationship Id="rId82" Type="http://schemas.openxmlformats.org/officeDocument/2006/relationships/oleObject" Target="embeddings/oleObject61.bin"/><Relationship Id="rId90" Type="http://schemas.openxmlformats.org/officeDocument/2006/relationships/oleObject" Target="embeddings/oleObject69.bin"/><Relationship Id="rId95" Type="http://schemas.openxmlformats.org/officeDocument/2006/relationships/image" Target="media/image18.gi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8.bin"/><Relationship Id="rId56" Type="http://schemas.openxmlformats.org/officeDocument/2006/relationships/oleObject" Target="embeddings/oleObject36.bin"/><Relationship Id="rId64" Type="http://schemas.openxmlformats.org/officeDocument/2006/relationships/oleObject" Target="embeddings/oleObject44.bin"/><Relationship Id="rId69" Type="http://schemas.openxmlformats.org/officeDocument/2006/relationships/oleObject" Target="embeddings/oleObject49.bin"/><Relationship Id="rId77" Type="http://schemas.openxmlformats.org/officeDocument/2006/relationships/oleObject" Target="embeddings/oleObject57.bin"/><Relationship Id="rId100" Type="http://schemas.openxmlformats.org/officeDocument/2006/relationships/theme" Target="theme/theme1.xml"/><Relationship Id="rId8" Type="http://schemas.microsoft.com/office/2007/relationships/hdphoto" Target="media/hdphoto2.wdp"/><Relationship Id="rId51" Type="http://schemas.openxmlformats.org/officeDocument/2006/relationships/oleObject" Target="embeddings/oleObject31.bin"/><Relationship Id="rId72" Type="http://schemas.openxmlformats.org/officeDocument/2006/relationships/oleObject" Target="embeddings/oleObject52.bin"/><Relationship Id="rId80" Type="http://schemas.openxmlformats.org/officeDocument/2006/relationships/oleObject" Target="embeddings/oleObject59.bin"/><Relationship Id="rId85" Type="http://schemas.openxmlformats.org/officeDocument/2006/relationships/oleObject" Target="embeddings/oleObject64.bin"/><Relationship Id="rId93" Type="http://schemas.openxmlformats.org/officeDocument/2006/relationships/hyperlink" Target="https://www.youtube.com/watch?v=erxsTMJf1kU" TargetMode="External"/><Relationship Id="rId98" Type="http://schemas.openxmlformats.org/officeDocument/2006/relationships/hyperlink" Target="https://www.youtube.com/watch?v=h-AJc6ekZhM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9.bin"/><Relationship Id="rId67" Type="http://schemas.openxmlformats.org/officeDocument/2006/relationships/oleObject" Target="embeddings/oleObject47.bin"/><Relationship Id="rId20" Type="http://schemas.openxmlformats.org/officeDocument/2006/relationships/image" Target="media/image9.wmf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4.bin"/><Relationship Id="rId62" Type="http://schemas.openxmlformats.org/officeDocument/2006/relationships/oleObject" Target="embeddings/oleObject42.bin"/><Relationship Id="rId70" Type="http://schemas.openxmlformats.org/officeDocument/2006/relationships/oleObject" Target="embeddings/oleObject50.bin"/><Relationship Id="rId75" Type="http://schemas.openxmlformats.org/officeDocument/2006/relationships/oleObject" Target="embeddings/oleObject55.bin"/><Relationship Id="rId83" Type="http://schemas.openxmlformats.org/officeDocument/2006/relationships/oleObject" Target="embeddings/oleObject62.bin"/><Relationship Id="rId88" Type="http://schemas.openxmlformats.org/officeDocument/2006/relationships/oleObject" Target="embeddings/oleObject67.bin"/><Relationship Id="rId91" Type="http://schemas.openxmlformats.org/officeDocument/2006/relationships/oleObject" Target="embeddings/oleObject70.bin"/><Relationship Id="rId96" Type="http://schemas.openxmlformats.org/officeDocument/2006/relationships/hyperlink" Target="https://www.youtube.com/watch?v=l2IIOgz7qNc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7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32.bin"/><Relationship Id="rId60" Type="http://schemas.openxmlformats.org/officeDocument/2006/relationships/oleObject" Target="embeddings/oleObject40.bin"/><Relationship Id="rId65" Type="http://schemas.openxmlformats.org/officeDocument/2006/relationships/oleObject" Target="embeddings/oleObject45.bin"/><Relationship Id="rId73" Type="http://schemas.openxmlformats.org/officeDocument/2006/relationships/oleObject" Target="embeddings/oleObject53.bin"/><Relationship Id="rId78" Type="http://schemas.openxmlformats.org/officeDocument/2006/relationships/oleObject" Target="embeddings/oleObject58.bin"/><Relationship Id="rId81" Type="http://schemas.openxmlformats.org/officeDocument/2006/relationships/oleObject" Target="embeddings/oleObject60.bin"/><Relationship Id="rId86" Type="http://schemas.openxmlformats.org/officeDocument/2006/relationships/oleObject" Target="embeddings/oleObject65.bin"/><Relationship Id="rId94" Type="http://schemas.openxmlformats.org/officeDocument/2006/relationships/image" Target="media/image17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0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2506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Hồ Tấn Đạt</cp:lastModifiedBy>
  <cp:revision>50</cp:revision>
  <cp:lastPrinted>2021-12-12T23:38:00Z</cp:lastPrinted>
  <dcterms:created xsi:type="dcterms:W3CDTF">2021-10-11T03:10:00Z</dcterms:created>
  <dcterms:modified xsi:type="dcterms:W3CDTF">2021-12-13T15:14:00Z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